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BF3AF" w14:textId="227E57ED" w:rsidR="00723F9D" w:rsidRPr="00D07D0B" w:rsidRDefault="00EA4948" w:rsidP="002A5C35">
      <w:pPr>
        <w:pStyle w:val="BodyParagraph"/>
        <w:rPr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58241" behindDoc="0" locked="0" layoutInCell="1" allowOverlap="1" wp14:anchorId="63FFF590" wp14:editId="5EF9D4F5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581785" cy="594360"/>
            <wp:effectExtent l="0" t="0" r="0" b="0"/>
            <wp:wrapNone/>
            <wp:docPr id="1774012123" name="Picture 2" descr="藍色與橘色標誌&#10;&#10;說明為自動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12123" name="Picture 2" descr="A blue and orang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0"/>
          <w:lang w:eastAsia="zh-TW"/>
        </w:rPr>
        <w:t xml:space="preserve"> </w: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3648F" wp14:editId="0AFDA5C5">
                <wp:simplePos x="0" y="0"/>
                <wp:positionH relativeFrom="column">
                  <wp:posOffset>5423535</wp:posOffset>
                </wp:positionH>
                <wp:positionV relativeFrom="paragraph">
                  <wp:posOffset>-168275</wp:posOffset>
                </wp:positionV>
                <wp:extent cx="914400" cy="2286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rto="http://schemas.microsoft.com/office/word/2006/arto" xmlns:pic="http://schemas.openxmlformats.org/drawingml/2006/picture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rto="http://schemas.microsoft.com/office/word/2006/arto" xmlns:pic="http://schemas.openxmlformats.org/drawingml/2006/picture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F1246" w14:textId="77777777" w:rsidR="00E3080C" w:rsidRPr="00DE6891" w:rsidRDefault="00E3080C" w:rsidP="00F27A9D">
                            <w:pPr>
                              <w:pStyle w:val="LanguageCode"/>
                            </w:pPr>
                            <w:r>
                              <w:rPr>
                                <w:lang w:eastAsia="zh-TW"/>
                              </w:rPr>
                              <w:t>CHINESE (ZH)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3648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7.05pt;margin-top:-13.25pt;width:1in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" filled="f" stroked="f">
                <v:textbox>
                  <w:txbxContent>
                    <w:p w14:paraId="4F7F1246" w14:textId="77777777" w:rsidR="00E3080C" w:rsidRPr="00DE6891" w:rsidRDefault="00E3080C" w:rsidP="00F27A9D">
                      <w:pPr>
                        <w:pStyle w:val="LanguageCode"/>
                      </w:pPr>
                      <w:r>
                        <w:rPr>
                          <w:lang w:eastAsia="zh-TW"/>
                        </w:rPr>
                        <w:t>CHINESE (ZH)</w:t>
                      </w:r>
                    </w:p>
                  </w:txbxContent>
                </v:textbox>
              </v:shape>
            </w:pict>
          </mc:Fallback>
        </mc:AlternateContent>
      </w:r>
    </w:p>
    <w:p w14:paraId="16D6B763" w14:textId="77777777" w:rsidR="00EA4948" w:rsidRDefault="00EA4948" w:rsidP="00FC4BDA">
      <w:pPr>
        <w:pStyle w:val="Heading1"/>
        <w:rPr>
          <w:lang w:eastAsia="zh-TW"/>
        </w:rPr>
      </w:pPr>
    </w:p>
    <w:p w14:paraId="3410418A" w14:textId="62B6B8A7" w:rsidR="00FC4BDA" w:rsidRPr="00100319" w:rsidRDefault="001749E1" w:rsidP="00FC4BDA">
      <w:pPr>
        <w:pStyle w:val="Heading1"/>
        <w:rPr>
          <w:lang w:eastAsia="zh-TW"/>
        </w:rPr>
      </w:pPr>
      <w:r>
        <w:rPr>
          <w:lang w:eastAsia="zh-TW"/>
        </w:rPr>
        <w:t>全球獎助金社區調查結果</w:t>
      </w:r>
    </w:p>
    <w:p w14:paraId="14E54407" w14:textId="6ECAB2B9" w:rsidR="00DD6CCF" w:rsidRPr="000202CC" w:rsidRDefault="00DD6CCF" w:rsidP="009B40F2">
      <w:pPr>
        <w:pStyle w:val="BodyParagraph"/>
        <w:rPr>
          <w:b/>
          <w:lang w:eastAsia="zh-TW"/>
        </w:rPr>
      </w:pPr>
      <w:r>
        <w:rPr>
          <w:lang w:eastAsia="zh-TW"/>
        </w:rPr>
        <w:t>規劃有成效且具持續性的全球獎助金專案時，首先必須針對您希望合作的社區進行調查，以瞭解其優勢、弱點、需求和資產。有關詳盡的說明和訣竅，請參閱</w:t>
      </w:r>
      <w:r w:rsidR="00EA009F">
        <w:rPr>
          <w:rFonts w:eastAsia="PMingLiU" w:hint="eastAsia"/>
          <w:lang w:eastAsia="zh-TW"/>
        </w:rPr>
        <w:t xml:space="preserve"> </w:t>
      </w:r>
      <w:hyperlink r:id="rId11" w:history="1">
        <w:r>
          <w:rPr>
            <w:rStyle w:val="Hyperlink"/>
            <w:lang w:eastAsia="zh-TW"/>
          </w:rPr>
          <w:t>執行社區調查</w:t>
        </w:r>
      </w:hyperlink>
      <w:r>
        <w:rPr>
          <w:lang w:eastAsia="zh-TW"/>
        </w:rPr>
        <w:t xml:space="preserve">手冊。 </w:t>
      </w:r>
    </w:p>
    <w:p w14:paraId="7D7F430B" w14:textId="7547AF5F" w:rsidR="001749E1" w:rsidRPr="000202CC" w:rsidRDefault="001749E1" w:rsidP="009B40F2">
      <w:pPr>
        <w:pStyle w:val="BodyParagraph"/>
        <w:rPr>
          <w:b/>
          <w:lang w:eastAsia="zh-TW"/>
        </w:rPr>
      </w:pPr>
      <w:r>
        <w:rPr>
          <w:lang w:eastAsia="zh-TW"/>
        </w:rPr>
        <w:t>當您為人道專案或職業訓練團隊申請全球獎助金時，請使用此表格向扶輪基金會報告您的社區調查結果。請為每個參與專案的社區 (例如：學校、健康保健體系、小鎮或城市) 填寫一份表格。填入的資訊必須是針對該社區的最新資訊。</w:t>
      </w:r>
    </w:p>
    <w:p w14:paraId="5F21F915" w14:textId="003A4E2C" w:rsidR="00AC7765" w:rsidRDefault="00DD6CCF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請注意：扶輪獎助金部門的雇員正在更新支援您全球獎助金申請的幾份文件。此表格為其中之一。請填寫此</w:t>
      </w:r>
      <w:hyperlink r:id="rId12" w:history="1">
        <w:r w:rsidRPr="00A6685C">
          <w:rPr>
            <w:rStyle w:val="Hyperlink"/>
            <w:rFonts w:ascii="PMingLiU" w:eastAsia="PMingLiU" w:hAnsi="PMingLiU" w:cs="PMingLiU" w:hint="eastAsia"/>
            <w:bCs/>
            <w:lang w:eastAsia="zh-TW"/>
          </w:rPr>
          <w:t>簡短的問卷調查</w:t>
        </w:r>
      </w:hyperlink>
      <w:r>
        <w:rPr>
          <w:bCs/>
          <w:lang w:eastAsia="zh-TW"/>
        </w:rPr>
        <w:t>，針對此表格提供意見。</w:t>
      </w:r>
    </w:p>
    <w:p w14:paraId="285121D0" w14:textId="77777777" w:rsidR="00FA0677" w:rsidRPr="00FA0677" w:rsidRDefault="00FA0677" w:rsidP="00FA0677">
      <w:pPr>
        <w:rPr>
          <w:lang w:eastAsia="zh-TW"/>
        </w:rPr>
      </w:pPr>
    </w:p>
    <w:p w14:paraId="74E53759" w14:textId="3461F50D" w:rsidR="00AC7765" w:rsidRDefault="00AC7765" w:rsidP="00E40492">
      <w:pPr>
        <w:pStyle w:val="Heading3"/>
        <w:rPr>
          <w:lang w:eastAsia="zh-TW"/>
        </w:rPr>
      </w:pPr>
      <w:r>
        <w:rPr>
          <w:bCs/>
          <w:lang w:eastAsia="zh-TW"/>
        </w:rPr>
        <w:t>概要</w:t>
      </w:r>
    </w:p>
    <w:p w14:paraId="131EB508" w14:textId="75256984" w:rsidR="00B16EE1" w:rsidRDefault="00B16EE1" w:rsidP="00B16EE1">
      <w:pPr>
        <w:pStyle w:val="BodyParagraph"/>
        <w:rPr>
          <w:lang w:eastAsia="zh-TW"/>
        </w:rPr>
      </w:pPr>
      <w:r>
        <w:rPr>
          <w:lang w:eastAsia="zh-TW"/>
        </w:rPr>
        <w:t>請以最多 100 字描述您在社區中所發現的問題。</w:t>
      </w:r>
    </w:p>
    <w:p w14:paraId="7BD0C903" w14:textId="0EC84477" w:rsidR="003F3E5B" w:rsidRDefault="003F3E5B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請注意：包括您計劃透過專案解決的問題發生的原因。</w:t>
      </w:r>
    </w:p>
    <w:sdt>
      <w:sdtPr>
        <w:id w:val="620879492"/>
        <w:placeholder>
          <w:docPart w:val="DefaultPlaceholder_-1854013440"/>
        </w:placeholder>
        <w:showingPlcHdr/>
      </w:sdtPr>
      <w:sdtEndPr/>
      <w:sdtContent>
        <w:p w14:paraId="1C13AA02" w14:textId="322D0C63" w:rsidR="00B16EE1" w:rsidRDefault="006C1FAB" w:rsidP="00B16EE1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396DC7BF" w14:textId="77777777" w:rsidR="00B16EE1" w:rsidRDefault="00B16EE1" w:rsidP="00B16EE1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4394CCFE" w14:textId="77777777" w:rsidR="00B16EE1" w:rsidRPr="00152D5C" w:rsidRDefault="00B16EE1" w:rsidP="00152D5C">
      <w:pPr>
        <w:rPr>
          <w:lang w:eastAsia="zh-TW"/>
        </w:rPr>
      </w:pPr>
    </w:p>
    <w:p w14:paraId="1234D1F8" w14:textId="54F19D1A" w:rsidR="00AC7765" w:rsidRDefault="003C1265" w:rsidP="002A5C35">
      <w:pPr>
        <w:pStyle w:val="BodyParagraph"/>
        <w:rPr>
          <w:lang w:eastAsia="zh-TW"/>
        </w:rPr>
      </w:pPr>
      <w:r>
        <w:rPr>
          <w:lang w:eastAsia="zh-TW"/>
        </w:rPr>
        <w:t>您為什麼決定專注於解決這個問題？</w:t>
      </w:r>
    </w:p>
    <w:sdt>
      <w:sdtPr>
        <w:id w:val="1705752376"/>
        <w:placeholder>
          <w:docPart w:val="DefaultPlaceholder_-1854013440"/>
        </w:placeholder>
        <w:showingPlcHdr/>
      </w:sdtPr>
      <w:sdtEndPr/>
      <w:sdtContent>
        <w:p w14:paraId="5F8AA972" w14:textId="1C5B2AD7" w:rsidR="00AC7765" w:rsidRDefault="006C1FAB" w:rsidP="00731E3A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5FD4D621" w14:textId="03279752" w:rsidR="00AC7765" w:rsidRDefault="00AC7765" w:rsidP="00731E3A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20E4C469" w14:textId="77777777" w:rsidR="00AC7765" w:rsidRPr="00152D5C" w:rsidRDefault="00AC7765" w:rsidP="00152D5C">
      <w:pPr>
        <w:rPr>
          <w:lang w:eastAsia="zh-TW"/>
        </w:rPr>
      </w:pPr>
    </w:p>
    <w:p w14:paraId="44F05217" w14:textId="77777777" w:rsidR="0057711E" w:rsidRDefault="0057711E" w:rsidP="0057711E">
      <w:pPr>
        <w:pStyle w:val="BodyParagraph"/>
        <w:rPr>
          <w:lang w:eastAsia="zh-TW"/>
        </w:rPr>
      </w:pPr>
      <w:r>
        <w:rPr>
          <w:lang w:eastAsia="zh-TW"/>
        </w:rPr>
        <w:t>社區內還有哪些其他需求？</w:t>
      </w:r>
    </w:p>
    <w:p w14:paraId="528A0F9A" w14:textId="6D196579" w:rsidR="0057711E" w:rsidRDefault="0057711E" w:rsidP="0057711E">
      <w:pPr>
        <w:pStyle w:val="Heading4"/>
        <w:rPr>
          <w:lang w:eastAsia="zh-TW"/>
        </w:rPr>
      </w:pPr>
      <w:r>
        <w:rPr>
          <w:bCs/>
          <w:lang w:eastAsia="zh-TW"/>
        </w:rPr>
        <w:t>請注意：根據調查，您還辨認了哪些有關聯的需求，但您的專案無法解決？例如，社區中可能有許多人缺乏清潔的用水，但您的專案要解決的問題是：缺乏低廉的醫療保健服務，因此無法解決用水問題。</w:t>
      </w:r>
    </w:p>
    <w:sdt>
      <w:sdtPr>
        <w:id w:val="1092586816"/>
        <w:placeholder>
          <w:docPart w:val="DefaultPlaceholder_-1854013440"/>
        </w:placeholder>
        <w:showingPlcHdr/>
      </w:sdtPr>
      <w:sdtEndPr/>
      <w:sdtContent>
        <w:p w14:paraId="15855938" w14:textId="1354500C" w:rsidR="0057711E" w:rsidRDefault="006C1FAB" w:rsidP="0057711E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37BC7DC1" w14:textId="77777777" w:rsidR="0057711E" w:rsidRDefault="0057711E" w:rsidP="0057711E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553128BB" w14:textId="77777777" w:rsidR="0057711E" w:rsidRPr="00152D5C" w:rsidRDefault="0057711E" w:rsidP="0057711E">
      <w:pPr>
        <w:rPr>
          <w:lang w:eastAsia="zh-TW"/>
        </w:rPr>
      </w:pPr>
    </w:p>
    <w:p w14:paraId="57AF145E" w14:textId="0565DABB" w:rsidR="00AC7765" w:rsidRDefault="00850EDC" w:rsidP="002A5C35">
      <w:pPr>
        <w:pStyle w:val="BodyParagraph"/>
        <w:rPr>
          <w:lang w:eastAsia="zh-TW"/>
        </w:rPr>
      </w:pPr>
      <w:r>
        <w:rPr>
          <w:lang w:eastAsia="zh-TW"/>
        </w:rPr>
        <w:t>社區有哪些組織在應對與您的專案無關的問題？他們提供什麼樣的服務？</w:t>
      </w:r>
    </w:p>
    <w:sdt>
      <w:sdtPr>
        <w:id w:val="-612282271"/>
        <w:placeholder>
          <w:docPart w:val="DefaultPlaceholder_-1854013440"/>
        </w:placeholder>
        <w:showingPlcHdr/>
      </w:sdtPr>
      <w:sdtEndPr/>
      <w:sdtContent>
        <w:p w14:paraId="7F4E7C76" w14:textId="6F4076F7" w:rsidR="00AC7765" w:rsidRDefault="006C1FAB" w:rsidP="002A57F4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6C6EBDE3" w14:textId="6F77ACD7" w:rsidR="00AC7765" w:rsidRDefault="00AC7765" w:rsidP="002A57F4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5D2EB7C1" w14:textId="77777777" w:rsidR="00AC7765" w:rsidRPr="00152D5C" w:rsidRDefault="00AC7765" w:rsidP="00152D5C">
      <w:pPr>
        <w:rPr>
          <w:lang w:eastAsia="zh-TW"/>
        </w:rPr>
      </w:pPr>
    </w:p>
    <w:p w14:paraId="4B7F82C0" w14:textId="2209CFD7" w:rsidR="00410750" w:rsidRDefault="00416452" w:rsidP="00416452">
      <w:pPr>
        <w:pStyle w:val="BodyParagraph"/>
        <w:rPr>
          <w:lang w:eastAsia="zh-TW"/>
        </w:rPr>
      </w:pPr>
      <w:r>
        <w:rPr>
          <w:lang w:eastAsia="zh-TW"/>
        </w:rPr>
        <w:t>負責執行社區調查的是誰？是何時執行的？使用了哪些方法？</w:t>
      </w:r>
    </w:p>
    <w:p w14:paraId="0D8E59AC" w14:textId="6B0D5BD0" w:rsidR="00416452" w:rsidRDefault="00416452" w:rsidP="007F3B1A">
      <w:pPr>
        <w:pStyle w:val="Heading4"/>
        <w:rPr>
          <w:lang w:eastAsia="zh-TW"/>
        </w:rPr>
      </w:pPr>
      <w:r>
        <w:rPr>
          <w:bCs/>
          <w:lang w:eastAsia="zh-TW"/>
        </w:rPr>
        <w:lastRenderedPageBreak/>
        <w:t>請注意：請列出執行調查的人士或組織的姓名/名稱和職務，以及他們諮詢的對象，例如企業家、社區衛生工作者、社區人士、醫院工作者、當地政府官員、教師或學校行政人員。描述各組織團體使用的方法 (社區調查、訪談、焦點團體訪談等)，並列出日期。</w:t>
      </w:r>
    </w:p>
    <w:sdt>
      <w:sdtPr>
        <w:id w:val="-405230479"/>
        <w:placeholder>
          <w:docPart w:val="DefaultPlaceholder_-1854013440"/>
        </w:placeholder>
        <w:showingPlcHdr/>
      </w:sdtPr>
      <w:sdtEndPr/>
      <w:sdtContent>
        <w:p w14:paraId="3E47141B" w14:textId="6F6D5886" w:rsidR="00416452" w:rsidRDefault="006C1FAB" w:rsidP="0041645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3EAB6D89" w14:textId="77777777" w:rsidR="00416452" w:rsidRDefault="00416452" w:rsidP="0041645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6FD47FDB" w14:textId="77777777" w:rsidR="00416452" w:rsidRDefault="00416452">
      <w:pPr>
        <w:rPr>
          <w:lang w:eastAsia="zh-TW"/>
        </w:rPr>
      </w:pPr>
    </w:p>
    <w:p w14:paraId="384B2C56" w14:textId="77777777" w:rsidR="00DD0C41" w:rsidRDefault="00DD0C41" w:rsidP="00DD0C41">
      <w:pPr>
        <w:pStyle w:val="Heading2"/>
        <w:rPr>
          <w:lang w:eastAsia="zh-TW"/>
        </w:rPr>
      </w:pPr>
    </w:p>
    <w:p w14:paraId="5A42DE6B" w14:textId="6B650F89" w:rsidR="00170652" w:rsidRDefault="00DD0C41" w:rsidP="00DD0C41">
      <w:pPr>
        <w:pStyle w:val="Heading2"/>
        <w:rPr>
          <w:lang w:eastAsia="zh-TW"/>
        </w:rPr>
      </w:pPr>
      <w:r>
        <w:rPr>
          <w:lang w:eastAsia="zh-TW"/>
        </w:rPr>
        <w:t>請注意：對此後幾頁的問題，您只需針對最符合您專案目標的焦點領域進行回答。</w:t>
      </w:r>
    </w:p>
    <w:p w14:paraId="05FD512A" w14:textId="77777777" w:rsidR="00416452" w:rsidRDefault="00416452">
      <w:pPr>
        <w:rPr>
          <w:lang w:eastAsia="zh-TW"/>
        </w:rPr>
      </w:pPr>
    </w:p>
    <w:p w14:paraId="0090A7BA" w14:textId="345C1432" w:rsidR="003F3E5B" w:rsidRDefault="003F3E5B">
      <w:pPr>
        <w:rPr>
          <w:color w:val="000000"/>
          <w:sz w:val="20"/>
          <w:szCs w:val="22"/>
          <w:lang w:eastAsia="zh-TW"/>
        </w:rPr>
      </w:pPr>
      <w:r>
        <w:rPr>
          <w:lang w:eastAsia="zh-TW"/>
        </w:rPr>
        <w:br w:type="page"/>
      </w:r>
    </w:p>
    <w:p w14:paraId="4EED8D1A" w14:textId="350B17EB" w:rsidR="003F3E5B" w:rsidRDefault="003F3E5B" w:rsidP="003F3E5B">
      <w:pPr>
        <w:pStyle w:val="Heading3"/>
        <w:rPr>
          <w:lang w:eastAsia="zh-TW"/>
        </w:rPr>
      </w:pPr>
      <w:bookmarkStart w:id="0" w:name="_BASIC_EDUCATION_AND"/>
      <w:bookmarkEnd w:id="0"/>
      <w:r>
        <w:rPr>
          <w:bCs/>
          <w:lang w:eastAsia="zh-TW"/>
        </w:rPr>
        <w:lastRenderedPageBreak/>
        <w:t>基本教育與識字</w:t>
      </w:r>
    </w:p>
    <w:p w14:paraId="54360D57" w14:textId="20B63A47" w:rsidR="00410750" w:rsidRDefault="00410750" w:rsidP="00410750">
      <w:pPr>
        <w:pStyle w:val="BodyParagraph"/>
        <w:rPr>
          <w:lang w:eastAsia="zh-TW"/>
        </w:rPr>
      </w:pPr>
      <w:bookmarkStart w:id="1" w:name="_Hlk216254543"/>
      <w:r>
        <w:rPr>
          <w:lang w:eastAsia="zh-TW"/>
        </w:rPr>
        <w:t>請說明您將在哪個社區和機構執行專案，並附上與該區域有關的任何資訊。</w:t>
      </w:r>
    </w:p>
    <w:bookmarkEnd w:id="1"/>
    <w:p w14:paraId="7B13A70A" w14:textId="0B58FBCB" w:rsidR="00410750" w:rsidRDefault="00410750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請注意：描述環境 (例如鄉村、市區、學校、難民營、醫療保健機構)。</w:t>
      </w:r>
    </w:p>
    <w:sdt>
      <w:sdtPr>
        <w:id w:val="1439409701"/>
        <w:placeholder>
          <w:docPart w:val="DefaultPlaceholder_-1854013440"/>
        </w:placeholder>
        <w:showingPlcHdr/>
      </w:sdtPr>
      <w:sdtEndPr/>
      <w:sdtContent>
        <w:p w14:paraId="232C6888" w14:textId="241AAA97" w:rsidR="00410750" w:rsidRDefault="006C1FAB" w:rsidP="00410750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61431412" w14:textId="77777777" w:rsidR="00410750" w:rsidRDefault="00410750" w:rsidP="00410750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0E092A23" w14:textId="77777777" w:rsidR="00410750" w:rsidRDefault="00410750" w:rsidP="00410750">
      <w:pPr>
        <w:rPr>
          <w:lang w:eastAsia="zh-TW"/>
        </w:rPr>
      </w:pPr>
    </w:p>
    <w:p w14:paraId="3BB2F6B6" w14:textId="6E207113" w:rsidR="00410750" w:rsidRDefault="00D15EA0" w:rsidP="00416452">
      <w:pPr>
        <w:pStyle w:val="BodyParagraph"/>
        <w:rPr>
          <w:lang w:eastAsia="zh-TW"/>
        </w:rPr>
      </w:pPr>
      <w:bookmarkStart w:id="2" w:name="_Hlk216254547"/>
      <w:r>
        <w:rPr>
          <w:lang w:eastAsia="zh-TW"/>
        </w:rPr>
        <w:t>請告訴我們該專案會對哪些人有所幫助。</w:t>
      </w:r>
    </w:p>
    <w:bookmarkEnd w:id="2"/>
    <w:p w14:paraId="644863D1" w14:textId="31C78A93" w:rsidR="00416452" w:rsidRDefault="00416452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請注意：包括諸如年齡層、教育程度、性別認同、族裔或社會群組、身心殘疾等資訊。指出任何特別弱勢的群組。</w:t>
      </w:r>
    </w:p>
    <w:sdt>
      <w:sdtPr>
        <w:id w:val="-920867353"/>
        <w:placeholder>
          <w:docPart w:val="DefaultPlaceholder_-1854013440"/>
        </w:placeholder>
        <w:showingPlcHdr/>
      </w:sdtPr>
      <w:sdtEndPr/>
      <w:sdtContent>
        <w:p w14:paraId="4AA56AA0" w14:textId="6A017084" w:rsidR="00416452" w:rsidRDefault="006C1FAB" w:rsidP="0041645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4199244C" w14:textId="77777777" w:rsidR="00416452" w:rsidRDefault="00416452" w:rsidP="0041645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7880BDCF" w14:textId="77777777" w:rsidR="00416452" w:rsidRDefault="00416452" w:rsidP="00416452">
      <w:pPr>
        <w:rPr>
          <w:lang w:eastAsia="zh-TW"/>
        </w:rPr>
      </w:pPr>
    </w:p>
    <w:p w14:paraId="2D3385A7" w14:textId="12E55206" w:rsidR="00416452" w:rsidRDefault="008A79E7" w:rsidP="008A79E7">
      <w:pPr>
        <w:pStyle w:val="BodyParagraph"/>
        <w:rPr>
          <w:lang w:eastAsia="zh-TW"/>
        </w:rPr>
      </w:pPr>
      <w:bookmarkStart w:id="3" w:name="_Hlk216254552"/>
      <w:r>
        <w:rPr>
          <w:lang w:eastAsia="zh-TW"/>
        </w:rPr>
        <w:t>請根據社區調查，描述您確認的問題目前得到什麼樣的解決或減緩措施。有哪些主要的困難？</w:t>
      </w:r>
    </w:p>
    <w:bookmarkEnd w:id="3"/>
    <w:p w14:paraId="4219C5BD" w14:textId="38AE8700" w:rsidR="008A79E7" w:rsidRDefault="008A79E7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請注意：舉例來說，列出可能影響學生上學或學習的任何具體困難，例如貧困、距離遙遠、語言障礙、殘疾或受到歧視。</w:t>
      </w:r>
    </w:p>
    <w:sdt>
      <w:sdtPr>
        <w:id w:val="-1652285392"/>
        <w:placeholder>
          <w:docPart w:val="DefaultPlaceholder_-1854013440"/>
        </w:placeholder>
        <w:showingPlcHdr/>
      </w:sdtPr>
      <w:sdtEndPr/>
      <w:sdtContent>
        <w:p w14:paraId="5F8A84C1" w14:textId="0F930E0D" w:rsidR="008A79E7" w:rsidRDefault="006C1FAB" w:rsidP="008A79E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5F557964" w14:textId="77777777" w:rsidR="008A79E7" w:rsidRDefault="008A79E7" w:rsidP="008A79E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5555F4E6" w14:textId="77777777" w:rsidR="008A79E7" w:rsidRDefault="008A79E7" w:rsidP="00416452">
      <w:pPr>
        <w:rPr>
          <w:lang w:eastAsia="zh-TW"/>
        </w:rPr>
      </w:pPr>
    </w:p>
    <w:p w14:paraId="0496A27C" w14:textId="469334F9" w:rsidR="008A79E7" w:rsidRDefault="008A79E7" w:rsidP="008A79E7">
      <w:pPr>
        <w:pStyle w:val="BodyParagraph"/>
        <w:rPr>
          <w:lang w:eastAsia="zh-TW"/>
        </w:rPr>
      </w:pPr>
      <w:bookmarkStart w:id="4" w:name="_Hlk216254556"/>
      <w:r>
        <w:rPr>
          <w:lang w:eastAsia="zh-TW"/>
        </w:rPr>
        <w:t>該社區有什麼優勢及資源？</w:t>
      </w:r>
    </w:p>
    <w:bookmarkEnd w:id="4"/>
    <w:p w14:paraId="0036B8E4" w14:textId="77777777" w:rsidR="00D15EA0" w:rsidRDefault="008A79E7" w:rsidP="007F3B1A">
      <w:pPr>
        <w:pStyle w:val="Heading4"/>
        <w:rPr>
          <w:lang w:eastAsia="zh-TW"/>
        </w:rPr>
      </w:pPr>
      <w:r>
        <w:rPr>
          <w:bCs/>
          <w:lang w:eastAsia="zh-TW"/>
        </w:rPr>
        <w:t xml:space="preserve">請注意：描述與專案相關的學習資源，以及目前在學校或社區中可用的資源，這可能包括人、教科書、教學技術、教室、教材和設施。 </w:t>
      </w:r>
    </w:p>
    <w:sdt>
      <w:sdtPr>
        <w:id w:val="-1408072944"/>
        <w:placeholder>
          <w:docPart w:val="DefaultPlaceholder_-1854013440"/>
        </w:placeholder>
        <w:showingPlcHdr/>
      </w:sdtPr>
      <w:sdtEndPr/>
      <w:sdtContent>
        <w:p w14:paraId="473DF2E4" w14:textId="2C04408D" w:rsidR="00D15EA0" w:rsidRDefault="006C1FAB" w:rsidP="00D15EA0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1BC701CF" w14:textId="77777777" w:rsidR="00D15EA0" w:rsidRDefault="00D15EA0" w:rsidP="00D15EA0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546DE494" w14:textId="77777777" w:rsidR="00D15EA0" w:rsidRPr="00D15EA0" w:rsidRDefault="00D15EA0" w:rsidP="00D15EA0">
      <w:pPr>
        <w:rPr>
          <w:lang w:eastAsia="zh-TW"/>
        </w:rPr>
      </w:pPr>
    </w:p>
    <w:p w14:paraId="0920B05F" w14:textId="4E5FAB5D" w:rsidR="008A79E7" w:rsidRDefault="008A79E7" w:rsidP="00D15EA0">
      <w:pPr>
        <w:pStyle w:val="BodyParagraph"/>
        <w:rPr>
          <w:lang w:eastAsia="zh-TW"/>
        </w:rPr>
      </w:pPr>
      <w:bookmarkStart w:id="5" w:name="_Hlk216254561"/>
      <w:r>
        <w:rPr>
          <w:lang w:eastAsia="zh-TW"/>
        </w:rPr>
        <w:t>缺乏什麼資源？</w:t>
      </w:r>
    </w:p>
    <w:bookmarkEnd w:id="5"/>
    <w:p w14:paraId="64B3DBA7" w14:textId="45E88ED2" w:rsidR="00D15EA0" w:rsidRDefault="00D15EA0" w:rsidP="00D15EA0">
      <w:pPr>
        <w:pStyle w:val="Heading4"/>
        <w:rPr>
          <w:lang w:eastAsia="zh-TW"/>
        </w:rPr>
      </w:pPr>
      <w:r>
        <w:rPr>
          <w:bCs/>
          <w:lang w:eastAsia="zh-TW"/>
        </w:rPr>
        <w:t>請注意：描述學校或社區目前沒有的所需學習資源，這可能包括人、教科書、教學技術、教室、教材和設施。</w:t>
      </w:r>
    </w:p>
    <w:sdt>
      <w:sdtPr>
        <w:id w:val="1856686649"/>
        <w:placeholder>
          <w:docPart w:val="DefaultPlaceholder_-1854013440"/>
        </w:placeholder>
        <w:showingPlcHdr/>
      </w:sdtPr>
      <w:sdtEndPr/>
      <w:sdtContent>
        <w:p w14:paraId="4EC22B18" w14:textId="2BA069B7" w:rsidR="008A79E7" w:rsidRDefault="006C1FAB" w:rsidP="008A79E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020A7651" w14:textId="77777777" w:rsidR="008A79E7" w:rsidRDefault="008A79E7" w:rsidP="008A79E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45DE83BF" w14:textId="77777777" w:rsidR="008A79E7" w:rsidRDefault="008A79E7" w:rsidP="00416452">
      <w:pPr>
        <w:rPr>
          <w:lang w:eastAsia="zh-TW"/>
        </w:rPr>
      </w:pPr>
    </w:p>
    <w:p w14:paraId="7EB9878F" w14:textId="2CF14599" w:rsidR="008A79E7" w:rsidRDefault="003955FA" w:rsidP="003955FA">
      <w:pPr>
        <w:pStyle w:val="BodyParagraph"/>
        <w:rPr>
          <w:lang w:eastAsia="zh-TW"/>
        </w:rPr>
      </w:pPr>
      <w:bookmarkStart w:id="6" w:name="_Hlk216254567"/>
      <w:r>
        <w:rPr>
          <w:lang w:eastAsia="zh-TW"/>
        </w:rPr>
        <w:t>非扶輪機構、政府機構或非政府組織 (NGO) 是否正在社區中實施任何類似的計畫或倡議活動？這些類似的倡議活動如何提升您專案的成效？</w:t>
      </w:r>
    </w:p>
    <w:bookmarkEnd w:id="6"/>
    <w:p w14:paraId="7991FE13" w14:textId="7703D16F" w:rsidR="003955FA" w:rsidRDefault="003955FA" w:rsidP="007F3B1A">
      <w:pPr>
        <w:pStyle w:val="Heading4"/>
        <w:rPr>
          <w:lang w:eastAsia="zh-TW"/>
        </w:rPr>
      </w:pPr>
      <w:r>
        <w:rPr>
          <w:bCs/>
          <w:lang w:eastAsia="zh-TW"/>
        </w:rPr>
        <w:t xml:space="preserve">請注意：說明您計劃如何與其他組織協調 (如適用)。 </w:t>
      </w:r>
    </w:p>
    <w:sdt>
      <w:sdtPr>
        <w:id w:val="-1449310528"/>
        <w:placeholder>
          <w:docPart w:val="DefaultPlaceholder_-1854013440"/>
        </w:placeholder>
        <w:showingPlcHdr/>
      </w:sdtPr>
      <w:sdtEndPr/>
      <w:sdtContent>
        <w:p w14:paraId="0CA4D10C" w14:textId="3E4D9061" w:rsidR="003955FA" w:rsidRDefault="006C1FAB" w:rsidP="003955FA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1FC6CD83" w14:textId="77777777" w:rsidR="003955FA" w:rsidRDefault="003955FA" w:rsidP="003955FA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7E4E0FED" w14:textId="77777777" w:rsidR="00A85171" w:rsidRDefault="00A85171">
      <w:pPr>
        <w:rPr>
          <w:rFonts w:ascii="Source Han Serif TC" w:eastAsia="Source Han Serif TC" w:hAnsi="Source Han Serif TC"/>
          <w:b/>
          <w:bCs/>
          <w:smallCaps/>
          <w:szCs w:val="28"/>
          <w:u w:val="single"/>
          <w:lang w:eastAsia="zh-TW"/>
        </w:rPr>
      </w:pPr>
      <w:bookmarkStart w:id="7" w:name="_COMMUNITY_ECONOMIC_DEVELOPMENT"/>
      <w:bookmarkEnd w:id="7"/>
      <w:r>
        <w:rPr>
          <w:bCs/>
          <w:lang w:eastAsia="zh-TW"/>
        </w:rPr>
        <w:br w:type="page"/>
      </w:r>
    </w:p>
    <w:p w14:paraId="307B6279" w14:textId="6B7B8FF1" w:rsidR="008A79E7" w:rsidRDefault="00152D5C" w:rsidP="00152D5C">
      <w:pPr>
        <w:pStyle w:val="Heading3"/>
        <w:rPr>
          <w:lang w:eastAsia="zh-TW"/>
        </w:rPr>
      </w:pPr>
      <w:r>
        <w:rPr>
          <w:bCs/>
          <w:lang w:eastAsia="zh-TW"/>
        </w:rPr>
        <w:lastRenderedPageBreak/>
        <w:t>社區經濟發展</w:t>
      </w:r>
    </w:p>
    <w:p w14:paraId="1C1BA300" w14:textId="5C150F11" w:rsidR="00152D5C" w:rsidRDefault="00152D5C" w:rsidP="00152D5C">
      <w:pPr>
        <w:pStyle w:val="BodyParagraph"/>
        <w:rPr>
          <w:lang w:eastAsia="zh-TW"/>
        </w:rPr>
      </w:pPr>
      <w:r>
        <w:rPr>
          <w:lang w:eastAsia="zh-TW"/>
        </w:rPr>
        <w:t>請說明您將在哪個社區和機構執行專案，並附上與該區域有關的任何資訊。</w:t>
      </w:r>
    </w:p>
    <w:p w14:paraId="439AF85E" w14:textId="4CEED08D" w:rsidR="00152D5C" w:rsidRDefault="00152D5C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請注意：描述環境 (例如鄉村、都市或流離失所的社區)，包括該地區的任何顯著特徵 (例如氣候脆弱、衝突後、非正式經濟）。描述當地主要的經濟活動。</w:t>
      </w:r>
    </w:p>
    <w:sdt>
      <w:sdtPr>
        <w:id w:val="613568203"/>
        <w:placeholder>
          <w:docPart w:val="DefaultPlaceholder_-1854013440"/>
        </w:placeholder>
        <w:showingPlcHdr/>
      </w:sdtPr>
      <w:sdtEndPr/>
      <w:sdtContent>
        <w:p w14:paraId="34D54B2E" w14:textId="0F760780" w:rsidR="00152D5C" w:rsidRDefault="006C1FAB" w:rsidP="00152D5C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4EBDF02A" w14:textId="77777777" w:rsidR="00152D5C" w:rsidRDefault="00152D5C" w:rsidP="00152D5C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6613AEE8" w14:textId="77777777" w:rsidR="00152D5C" w:rsidRDefault="00152D5C" w:rsidP="00152D5C">
      <w:pPr>
        <w:rPr>
          <w:lang w:eastAsia="zh-TW"/>
        </w:rPr>
      </w:pPr>
    </w:p>
    <w:p w14:paraId="3B86E60D" w14:textId="77777777" w:rsidR="0075772B" w:rsidRDefault="0075772B" w:rsidP="0075772B">
      <w:pPr>
        <w:pStyle w:val="BodyParagraph"/>
        <w:rPr>
          <w:lang w:eastAsia="zh-TW"/>
        </w:rPr>
      </w:pPr>
      <w:r>
        <w:rPr>
          <w:lang w:eastAsia="zh-TW"/>
        </w:rPr>
        <w:t>請告訴我們該專案會對哪些人有所幫助。</w:t>
      </w:r>
    </w:p>
    <w:p w14:paraId="44C2E721" w14:textId="41D411B1" w:rsidR="00E5437F" w:rsidRDefault="00E5437F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請注意：包括年齡層、教育程度、性別認同、族裔或社會群體、身心障礙狀態和社會經濟分類等資訊。指出任何特別弱勢的群組。</w:t>
      </w:r>
    </w:p>
    <w:sdt>
      <w:sdtPr>
        <w:id w:val="1654407368"/>
        <w:placeholder>
          <w:docPart w:val="DefaultPlaceholder_-1854013440"/>
        </w:placeholder>
        <w:showingPlcHdr/>
      </w:sdtPr>
      <w:sdtEndPr/>
      <w:sdtContent>
        <w:p w14:paraId="7DFEFF72" w14:textId="471AD74B" w:rsidR="00E5437F" w:rsidRDefault="006C1FAB" w:rsidP="00E5437F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034939FB" w14:textId="77777777" w:rsidR="00E5437F" w:rsidRDefault="00E5437F" w:rsidP="00E5437F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1EE895AF" w14:textId="77777777" w:rsidR="00E5437F" w:rsidRDefault="00E5437F" w:rsidP="00152D5C">
      <w:pPr>
        <w:rPr>
          <w:lang w:eastAsia="zh-TW"/>
        </w:rPr>
      </w:pPr>
    </w:p>
    <w:p w14:paraId="3822D8B4" w14:textId="78E3D82D" w:rsidR="005F4FA9" w:rsidRDefault="005F4FA9" w:rsidP="005F4FA9">
      <w:pPr>
        <w:pStyle w:val="BodyParagraph"/>
        <w:rPr>
          <w:lang w:eastAsia="zh-TW"/>
        </w:rPr>
      </w:pPr>
      <w:r>
        <w:rPr>
          <w:lang w:eastAsia="zh-TW"/>
        </w:rPr>
        <w:t>請根據社區調查，描述您確認的問題目前得到什麼樣的解決或減緩措施。有哪些主要的困難？</w:t>
      </w:r>
    </w:p>
    <w:p w14:paraId="7B3E8FC9" w14:textId="0B8DC009" w:rsidR="005F4FA9" w:rsidRDefault="005F4FA9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請注意：請描述目前的技能訓練、就業、創業、教育和進入市場的機會 (如相關)，包括貧窮率或失業率等輔助資料。</w:t>
      </w:r>
    </w:p>
    <w:sdt>
      <w:sdtPr>
        <w:id w:val="-1788579704"/>
        <w:placeholder>
          <w:docPart w:val="DefaultPlaceholder_-1854013440"/>
        </w:placeholder>
        <w:showingPlcHdr/>
      </w:sdtPr>
      <w:sdtEndPr/>
      <w:sdtContent>
        <w:p w14:paraId="2CDF28FD" w14:textId="36D5CC00" w:rsidR="005F4FA9" w:rsidRDefault="006C1FAB" w:rsidP="005F4FA9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1F2CF541" w14:textId="77777777" w:rsidR="005F4FA9" w:rsidRDefault="005F4FA9" w:rsidP="005F4FA9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3BE46451" w14:textId="77777777" w:rsidR="005F4FA9" w:rsidRDefault="005F4FA9" w:rsidP="00152D5C">
      <w:pPr>
        <w:rPr>
          <w:lang w:eastAsia="zh-TW"/>
        </w:rPr>
      </w:pPr>
    </w:p>
    <w:p w14:paraId="36A245B5" w14:textId="06C7A43D" w:rsidR="005F4FA9" w:rsidRDefault="005F4FA9" w:rsidP="005F4FA9">
      <w:pPr>
        <w:pStyle w:val="BodyParagraph"/>
        <w:rPr>
          <w:lang w:eastAsia="zh-TW"/>
        </w:rPr>
      </w:pPr>
      <w:r>
        <w:rPr>
          <w:lang w:eastAsia="zh-TW"/>
        </w:rPr>
        <w:t>該社區有什麼優勢及資源？</w:t>
      </w:r>
    </w:p>
    <w:p w14:paraId="42A14016" w14:textId="21CDFDA6" w:rsidR="005F4FA9" w:rsidRDefault="005F4FA9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請注意：說明社區可利用的經濟資源，包括以增加收入、職業訓練、就業服務、再生能源或經濟投資為目標的任何具體行動。</w:t>
      </w:r>
    </w:p>
    <w:sdt>
      <w:sdtPr>
        <w:id w:val="-965739689"/>
        <w:placeholder>
          <w:docPart w:val="DefaultPlaceholder_-1854013440"/>
        </w:placeholder>
        <w:showingPlcHdr/>
      </w:sdtPr>
      <w:sdtEndPr/>
      <w:sdtContent>
        <w:p w14:paraId="723BFDB2" w14:textId="4E3E2AB5" w:rsidR="005F4FA9" w:rsidRDefault="006C1FAB" w:rsidP="005F4FA9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45DF382B" w14:textId="77777777" w:rsidR="005F4FA9" w:rsidRDefault="005F4FA9" w:rsidP="005F4FA9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1952DF5D" w14:textId="77777777" w:rsidR="005F4FA9" w:rsidRDefault="005F4FA9" w:rsidP="00152D5C">
      <w:pPr>
        <w:rPr>
          <w:lang w:eastAsia="zh-TW"/>
        </w:rPr>
      </w:pPr>
    </w:p>
    <w:p w14:paraId="591D675A" w14:textId="3D7D8D2C" w:rsidR="005F4FA9" w:rsidRDefault="005F4FA9" w:rsidP="005F4FA9">
      <w:pPr>
        <w:pStyle w:val="BodyParagraph"/>
        <w:rPr>
          <w:lang w:eastAsia="zh-TW"/>
        </w:rPr>
      </w:pPr>
      <w:r>
        <w:rPr>
          <w:lang w:eastAsia="zh-TW"/>
        </w:rPr>
        <w:t>非扶輪機構、政府機構或非政府組織 (NGO) 是否正在社區中實施任何類似的計畫或倡議活動？這些類似的倡議活動如何提升您專案的成效？</w:t>
      </w:r>
    </w:p>
    <w:p w14:paraId="47AA41F8" w14:textId="00A94714" w:rsidR="005F4FA9" w:rsidRDefault="005F4FA9" w:rsidP="007F3B1A">
      <w:pPr>
        <w:pStyle w:val="Heading4"/>
        <w:rPr>
          <w:lang w:eastAsia="zh-TW"/>
        </w:rPr>
      </w:pPr>
      <w:r>
        <w:rPr>
          <w:bCs/>
          <w:lang w:eastAsia="zh-TW"/>
        </w:rPr>
        <w:t xml:space="preserve">請注意：說明您計劃如何與其他組織協調 (如適用)。 </w:t>
      </w:r>
    </w:p>
    <w:sdt>
      <w:sdtPr>
        <w:id w:val="1853763345"/>
        <w:placeholder>
          <w:docPart w:val="DefaultPlaceholder_-1854013440"/>
        </w:placeholder>
        <w:showingPlcHdr/>
      </w:sdtPr>
      <w:sdtEndPr/>
      <w:sdtContent>
        <w:p w14:paraId="4286DA53" w14:textId="71A56812" w:rsidR="005F4FA9" w:rsidRDefault="006C1FAB" w:rsidP="005F4FA9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0FBF4B66" w14:textId="77777777" w:rsidR="005F4FA9" w:rsidRDefault="005F4FA9" w:rsidP="005F4FA9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291398C5" w14:textId="77777777" w:rsidR="005F4FA9" w:rsidRDefault="005F4FA9" w:rsidP="00152D5C">
      <w:pPr>
        <w:rPr>
          <w:lang w:eastAsia="zh-TW"/>
        </w:rPr>
      </w:pPr>
    </w:p>
    <w:p w14:paraId="5EEB33DB" w14:textId="528933A8" w:rsidR="00644D1B" w:rsidRDefault="00644D1B">
      <w:pPr>
        <w:rPr>
          <w:lang w:eastAsia="zh-TW"/>
        </w:rPr>
      </w:pPr>
      <w:r>
        <w:rPr>
          <w:lang w:eastAsia="zh-TW"/>
        </w:rPr>
        <w:br w:type="page"/>
      </w:r>
    </w:p>
    <w:p w14:paraId="748F8D6B" w14:textId="1ED0AA27" w:rsidR="005F4FA9" w:rsidRDefault="00644D1B" w:rsidP="00644D1B">
      <w:pPr>
        <w:pStyle w:val="Heading3"/>
        <w:rPr>
          <w:lang w:eastAsia="zh-TW"/>
        </w:rPr>
      </w:pPr>
      <w:bookmarkStart w:id="8" w:name="_ENVIRONMENT"/>
      <w:bookmarkEnd w:id="8"/>
      <w:r>
        <w:rPr>
          <w:bCs/>
          <w:lang w:eastAsia="zh-TW"/>
        </w:rPr>
        <w:lastRenderedPageBreak/>
        <w:t>環境保護</w:t>
      </w:r>
    </w:p>
    <w:p w14:paraId="7C7467C3" w14:textId="2D336B75" w:rsidR="002A650E" w:rsidRDefault="002A650E" w:rsidP="008439B6">
      <w:pPr>
        <w:pStyle w:val="BodyParagraph"/>
        <w:rPr>
          <w:lang w:eastAsia="zh-TW"/>
        </w:rPr>
      </w:pPr>
      <w:r>
        <w:rPr>
          <w:lang w:eastAsia="zh-TW"/>
        </w:rPr>
        <w:t>請說明專案所在的社區和機構 (如適用)，並附上與該區域有關的任何資訊。</w:t>
      </w:r>
    </w:p>
    <w:p w14:paraId="717CA5CD" w14:textId="3535FB7F" w:rsidR="002A650E" w:rsidRDefault="002A650E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請注意：描述環境 (例如鄉村、都市、弱勢或流離失所的社區) 和棲息地 (例如水、土壤條件、氣候條件)。描述生態系統 (例如森林、濕地、農地、市區) 及人們與其互動的方式。</w:t>
      </w:r>
    </w:p>
    <w:sdt>
      <w:sdtPr>
        <w:id w:val="-576523108"/>
        <w:placeholder>
          <w:docPart w:val="DefaultPlaceholder_-1854013440"/>
        </w:placeholder>
        <w:showingPlcHdr/>
      </w:sdtPr>
      <w:sdtEndPr/>
      <w:sdtContent>
        <w:p w14:paraId="32B05865" w14:textId="42580E73" w:rsidR="002A650E" w:rsidRDefault="006C1FAB" w:rsidP="008439B6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4104185F" w14:textId="77777777" w:rsidR="002A650E" w:rsidRDefault="002A650E" w:rsidP="008439B6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7380203A" w14:textId="77777777" w:rsidR="002A650E" w:rsidRDefault="002A650E" w:rsidP="002A650E">
      <w:pPr>
        <w:rPr>
          <w:lang w:eastAsia="zh-TW"/>
        </w:rPr>
      </w:pPr>
    </w:p>
    <w:p w14:paraId="4EE299EC" w14:textId="772157D2" w:rsidR="002A650E" w:rsidRDefault="00E820CC" w:rsidP="008439B6">
      <w:pPr>
        <w:pStyle w:val="BodyParagraph"/>
        <w:rPr>
          <w:lang w:eastAsia="zh-TW"/>
        </w:rPr>
      </w:pPr>
      <w:r>
        <w:rPr>
          <w:lang w:eastAsia="zh-TW"/>
        </w:rPr>
        <w:t>請告訴我們該專案將幫助哪些人或地方。</w:t>
      </w:r>
    </w:p>
    <w:p w14:paraId="38FCE79C" w14:textId="7504C968" w:rsidR="002A650E" w:rsidRDefault="002A650E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請注意：描述人 (例如社區成員、農民等) 以及生態系統可能受益的方式 (例如增加生物多樣性、增加物種數量、棲息地受到保護)。包括人們的年齡層、教育程度、性別認同、族裔或社會群體、身心障礙狀態和社會經濟分類等資訊。指出任何特別弱勢的群組。</w:t>
      </w:r>
    </w:p>
    <w:sdt>
      <w:sdtPr>
        <w:id w:val="1760636598"/>
        <w:placeholder>
          <w:docPart w:val="DefaultPlaceholder_-1854013440"/>
        </w:placeholder>
        <w:showingPlcHdr/>
      </w:sdtPr>
      <w:sdtEndPr/>
      <w:sdtContent>
        <w:p w14:paraId="1D004A30" w14:textId="20B374AF" w:rsidR="002A650E" w:rsidRDefault="006C1FAB" w:rsidP="008439B6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1A8D691C" w14:textId="77777777" w:rsidR="002A650E" w:rsidRDefault="002A650E" w:rsidP="008439B6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097FCC38" w14:textId="77777777" w:rsidR="002A650E" w:rsidRDefault="002A650E" w:rsidP="002A650E">
      <w:pPr>
        <w:rPr>
          <w:lang w:eastAsia="zh-TW"/>
        </w:rPr>
      </w:pPr>
    </w:p>
    <w:p w14:paraId="1951ED03" w14:textId="2D375F91" w:rsidR="002A650E" w:rsidRDefault="002A650E" w:rsidP="008439B6">
      <w:pPr>
        <w:pStyle w:val="BodyParagraph"/>
        <w:rPr>
          <w:lang w:eastAsia="zh-TW"/>
        </w:rPr>
      </w:pPr>
      <w:r>
        <w:rPr>
          <w:lang w:eastAsia="zh-TW"/>
        </w:rPr>
        <w:t>請根據社區調查，描述您確認的問題目前得到什麼樣的解決或減緩措施。有哪些主要的困難？</w:t>
      </w:r>
    </w:p>
    <w:p w14:paraId="7F5F09FB" w14:textId="7142B60C" w:rsidR="002A650E" w:rsidRDefault="002A650E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請注意：例如，描述當地生態系統的情況、資源的使用方式或汙染程度，並附上補充資料，例如森林砍伐率、水質或碳排放量。</w:t>
      </w:r>
    </w:p>
    <w:sdt>
      <w:sdtPr>
        <w:id w:val="-1513450420"/>
        <w:placeholder>
          <w:docPart w:val="DefaultPlaceholder_-1854013440"/>
        </w:placeholder>
        <w:showingPlcHdr/>
      </w:sdtPr>
      <w:sdtEndPr/>
      <w:sdtContent>
        <w:p w14:paraId="243063AA" w14:textId="491F424F" w:rsidR="002A650E" w:rsidRDefault="006C1FAB" w:rsidP="008439B6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232F9E0A" w14:textId="77777777" w:rsidR="002A650E" w:rsidRDefault="002A650E" w:rsidP="008439B6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3791F94A" w14:textId="77777777" w:rsidR="002A650E" w:rsidRDefault="002A650E" w:rsidP="002A650E">
      <w:pPr>
        <w:rPr>
          <w:lang w:eastAsia="zh-TW"/>
        </w:rPr>
      </w:pPr>
    </w:p>
    <w:p w14:paraId="2CAA4A5D" w14:textId="050871A1" w:rsidR="002A650E" w:rsidRDefault="002A650E" w:rsidP="008439B6">
      <w:pPr>
        <w:pStyle w:val="BodyParagraph"/>
        <w:rPr>
          <w:lang w:eastAsia="zh-TW"/>
        </w:rPr>
      </w:pPr>
      <w:r>
        <w:rPr>
          <w:lang w:eastAsia="zh-TW"/>
        </w:rPr>
        <w:t>該社區有什麼優勢及資源？</w:t>
      </w:r>
    </w:p>
    <w:p w14:paraId="1279BC88" w14:textId="48C78AD3" w:rsidR="002A650E" w:rsidRDefault="002A650E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請注意：說明應對生態系統挑戰或促進環境永續的現有計畫、文化規範、傳統生態知識、機構或機制。</w:t>
      </w:r>
      <w:r w:rsidR="00EA009F">
        <w:rPr>
          <w:rFonts w:ascii="PMingLiU" w:eastAsia="PMingLiU" w:hAnsi="PMingLiU" w:cs="PMingLiU" w:hint="eastAsia"/>
          <w:bCs/>
          <w:lang w:eastAsia="zh-TW"/>
        </w:rPr>
        <w:t>包括</w:t>
      </w:r>
      <w:r>
        <w:rPr>
          <w:bCs/>
          <w:lang w:eastAsia="zh-TW"/>
        </w:rPr>
        <w:t>任何解決環境問題的具體行動，例如汙染、水荒、失去生物多樣性或因環境破壞而導致流離失所。</w:t>
      </w:r>
    </w:p>
    <w:sdt>
      <w:sdtPr>
        <w:id w:val="1256245508"/>
        <w:placeholder>
          <w:docPart w:val="DefaultPlaceholder_-1854013440"/>
        </w:placeholder>
        <w:showingPlcHdr/>
      </w:sdtPr>
      <w:sdtEndPr/>
      <w:sdtContent>
        <w:p w14:paraId="6CB02F5E" w14:textId="0203D3AD" w:rsidR="002A650E" w:rsidRDefault="006C1FAB" w:rsidP="008439B6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723BEEFA" w14:textId="77777777" w:rsidR="002A650E" w:rsidRDefault="002A650E" w:rsidP="008439B6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7A0D854D" w14:textId="77777777" w:rsidR="002A650E" w:rsidRDefault="002A650E" w:rsidP="002A650E">
      <w:pPr>
        <w:rPr>
          <w:lang w:eastAsia="zh-TW"/>
        </w:rPr>
      </w:pPr>
    </w:p>
    <w:p w14:paraId="23873F0D" w14:textId="58F17867" w:rsidR="002A650E" w:rsidRDefault="008439B6" w:rsidP="008439B6">
      <w:pPr>
        <w:pStyle w:val="BodyParagraph"/>
        <w:rPr>
          <w:lang w:eastAsia="zh-TW"/>
        </w:rPr>
      </w:pPr>
      <w:r>
        <w:rPr>
          <w:lang w:eastAsia="zh-TW"/>
        </w:rPr>
        <w:t>非扶輪機構、政府機構或非政府組織 (NGO) 是否正在社區中實施任何類似的計畫或倡議活動？這些類似的倡議活動如何提升您專案的成效？</w:t>
      </w:r>
    </w:p>
    <w:p w14:paraId="46EFA0D6" w14:textId="694FC665" w:rsidR="008439B6" w:rsidRDefault="69757434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請注意：請說明您計劃如何與其他組織協調。</w:t>
      </w:r>
      <w:r w:rsidR="00EA009F">
        <w:rPr>
          <w:rFonts w:ascii="PMingLiU" w:eastAsia="PMingLiU" w:hAnsi="PMingLiU" w:cs="PMingLiU" w:hint="eastAsia"/>
          <w:bCs/>
          <w:lang w:eastAsia="zh-TW"/>
        </w:rPr>
        <w:t>包括</w:t>
      </w:r>
      <w:r>
        <w:rPr>
          <w:bCs/>
          <w:lang w:eastAsia="zh-TW"/>
        </w:rPr>
        <w:t>任何協作生態系統管理計畫、法律協議或調解、政府倡議活動、環境委員會，或將參與對話的宗教或文化領導人。</w:t>
      </w:r>
    </w:p>
    <w:sdt>
      <w:sdtPr>
        <w:id w:val="-1973050821"/>
        <w:placeholder>
          <w:docPart w:val="DefaultPlaceholder_-1854013440"/>
        </w:placeholder>
        <w:showingPlcHdr/>
      </w:sdtPr>
      <w:sdtEndPr/>
      <w:sdtContent>
        <w:p w14:paraId="78686B39" w14:textId="0CCEE977" w:rsidR="008439B6" w:rsidRDefault="006C1FAB" w:rsidP="008439B6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738072AD" w14:textId="77777777" w:rsidR="008439B6" w:rsidRDefault="008439B6" w:rsidP="008439B6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353D0FB7" w14:textId="6E608FC4" w:rsidR="008439B6" w:rsidRDefault="008439B6">
      <w:pPr>
        <w:rPr>
          <w:lang w:eastAsia="zh-TW"/>
        </w:rPr>
      </w:pPr>
      <w:r>
        <w:rPr>
          <w:lang w:eastAsia="zh-TW"/>
        </w:rPr>
        <w:br w:type="page"/>
      </w:r>
    </w:p>
    <w:p w14:paraId="42F74A20" w14:textId="0F447E7E" w:rsidR="00BB3F70" w:rsidRDefault="00105E4B" w:rsidP="00BB3F70">
      <w:pPr>
        <w:pStyle w:val="Heading3"/>
        <w:rPr>
          <w:lang w:eastAsia="zh-TW"/>
        </w:rPr>
      </w:pPr>
      <w:bookmarkStart w:id="9" w:name="_GLOBAL_HEALTH:_DISEASE"/>
      <w:bookmarkEnd w:id="9"/>
      <w:r>
        <w:rPr>
          <w:bCs/>
          <w:lang w:eastAsia="zh-TW"/>
        </w:rPr>
        <w:lastRenderedPageBreak/>
        <w:t>疾病預防與治療/母親與兒童健康</w:t>
      </w:r>
    </w:p>
    <w:p w14:paraId="608A0C51" w14:textId="29AB3B82" w:rsidR="00BD33CD" w:rsidRDefault="00BD33CD" w:rsidP="002B6E92">
      <w:pPr>
        <w:pStyle w:val="BodyParagraph"/>
        <w:rPr>
          <w:lang w:eastAsia="zh-TW"/>
        </w:rPr>
      </w:pPr>
      <w:r>
        <w:rPr>
          <w:lang w:eastAsia="zh-TW"/>
        </w:rPr>
        <w:t>請說明您將在哪個社區和機構執行專案，並附上與該區域有關的任何資訊。</w:t>
      </w:r>
    </w:p>
    <w:p w14:paraId="360FFBB3" w14:textId="6DBA5233" w:rsidR="00BD33CD" w:rsidRDefault="00BD33CD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請注意：包括您將執行專案的場所，例如醫院、醫療中心、衛生體系的其他部門或社區的其他地方。</w:t>
      </w:r>
    </w:p>
    <w:sdt>
      <w:sdtPr>
        <w:id w:val="274444932"/>
        <w:placeholder>
          <w:docPart w:val="DefaultPlaceholder_-1854013440"/>
        </w:placeholder>
        <w:showingPlcHdr/>
      </w:sdtPr>
      <w:sdtEndPr/>
      <w:sdtContent>
        <w:p w14:paraId="5CE14903" w14:textId="669B85C7" w:rsidR="00BD33CD" w:rsidRDefault="006C1FAB" w:rsidP="002B6E9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1D2D675A" w14:textId="77777777" w:rsidR="00BD33CD" w:rsidRDefault="00BD33CD" w:rsidP="002B6E9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49F5150B" w14:textId="77777777" w:rsidR="002B6E92" w:rsidRPr="002B6E92" w:rsidRDefault="002B6E92" w:rsidP="002B6E92">
      <w:pPr>
        <w:rPr>
          <w:lang w:eastAsia="zh-TW"/>
        </w:rPr>
      </w:pPr>
    </w:p>
    <w:p w14:paraId="217849D8" w14:textId="1EA270A5" w:rsidR="00BD33CD" w:rsidRDefault="009B7BD3" w:rsidP="002B6E92">
      <w:pPr>
        <w:pStyle w:val="BodyParagraph"/>
        <w:rPr>
          <w:lang w:eastAsia="zh-TW"/>
        </w:rPr>
      </w:pPr>
      <w:r>
        <w:rPr>
          <w:lang w:eastAsia="zh-TW"/>
        </w:rPr>
        <w:t>請告訴我們該專案會對哪些人有所幫助。</w:t>
      </w:r>
    </w:p>
    <w:p w14:paraId="3AF0B314" w14:textId="5983E12D" w:rsidR="002B6E92" w:rsidRDefault="002B6E92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請注意：包括年齡範圍、性別、性別認同、懷孕或新手媽媽等資訊。指出任何特別弱勢的群組。</w:t>
      </w:r>
    </w:p>
    <w:sdt>
      <w:sdtPr>
        <w:id w:val="20135128"/>
        <w:placeholder>
          <w:docPart w:val="DefaultPlaceholder_-1854013440"/>
        </w:placeholder>
        <w:showingPlcHdr/>
      </w:sdtPr>
      <w:sdtEndPr/>
      <w:sdtContent>
        <w:p w14:paraId="688BFCF9" w14:textId="35B52460" w:rsidR="002B6E92" w:rsidRDefault="006C1FAB" w:rsidP="002B6E9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337E52D9" w14:textId="77777777" w:rsidR="002B6E92" w:rsidRDefault="002B6E92" w:rsidP="002B6E9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11CA68A3" w14:textId="77777777" w:rsidR="002B6E92" w:rsidRDefault="002B6E92">
      <w:pPr>
        <w:rPr>
          <w:lang w:eastAsia="zh-TW"/>
        </w:rPr>
      </w:pPr>
    </w:p>
    <w:p w14:paraId="7C9B577E" w14:textId="63776B1F" w:rsidR="002B6E92" w:rsidRDefault="002B6E92" w:rsidP="002B6E92">
      <w:pPr>
        <w:pStyle w:val="BodyParagraph"/>
        <w:rPr>
          <w:lang w:eastAsia="zh-TW"/>
        </w:rPr>
      </w:pPr>
      <w:r>
        <w:rPr>
          <w:lang w:eastAsia="zh-TW"/>
        </w:rPr>
        <w:t>請根據社區調查，描述您確認的問題目前得到什麼樣的解決或減緩措施。有哪些主要的困難？</w:t>
      </w:r>
    </w:p>
    <w:p w14:paraId="6D72AB5B" w14:textId="2BC60779" w:rsidR="002B6E92" w:rsidRDefault="002B6E92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請注意：說明該疾病或健康問題 (例如 HIV、瘧疾、營養不良、白內障) 在目標群眾中的盛行率和影響，並</w:t>
      </w:r>
      <w:r w:rsidR="00EA009F">
        <w:rPr>
          <w:rFonts w:ascii="PMingLiU" w:eastAsia="PMingLiU" w:hAnsi="PMingLiU" w:cs="PMingLiU" w:hint="eastAsia"/>
          <w:bCs/>
          <w:lang w:eastAsia="zh-TW"/>
        </w:rPr>
        <w:t>包括</w:t>
      </w:r>
      <w:r>
        <w:rPr>
          <w:bCs/>
          <w:lang w:eastAsia="zh-TW"/>
        </w:rPr>
        <w:t>感染率、死亡率或相關健康指標等輔助資料。</w:t>
      </w:r>
    </w:p>
    <w:sdt>
      <w:sdtPr>
        <w:id w:val="-361372267"/>
        <w:placeholder>
          <w:docPart w:val="DefaultPlaceholder_-1854013440"/>
        </w:placeholder>
        <w:showingPlcHdr/>
      </w:sdtPr>
      <w:sdtEndPr/>
      <w:sdtContent>
        <w:p w14:paraId="789D12EB" w14:textId="019ADBB2" w:rsidR="002B6E92" w:rsidRDefault="006C1FAB" w:rsidP="002B6E9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3D9CE8F0" w14:textId="77777777" w:rsidR="002B6E92" w:rsidRDefault="002B6E92" w:rsidP="002B6E9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0A471359" w14:textId="77777777" w:rsidR="002B6E92" w:rsidRDefault="002B6E92">
      <w:pPr>
        <w:rPr>
          <w:lang w:eastAsia="zh-TW"/>
        </w:rPr>
      </w:pPr>
    </w:p>
    <w:p w14:paraId="0958E08A" w14:textId="58DBE05D" w:rsidR="002B6E92" w:rsidRDefault="002B6E92" w:rsidP="002B6E92">
      <w:pPr>
        <w:pStyle w:val="BodyParagraph"/>
        <w:rPr>
          <w:lang w:eastAsia="zh-TW"/>
        </w:rPr>
      </w:pPr>
      <w:r>
        <w:rPr>
          <w:lang w:eastAsia="zh-TW"/>
        </w:rPr>
        <w:t>該社區有什麼優勢及資源？</w:t>
      </w:r>
    </w:p>
    <w:p w14:paraId="05DB960B" w14:textId="29098A73" w:rsidR="002B6E92" w:rsidRDefault="002B6E92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請注意：描述社區中的衛生保健工作者 (例如醫生、護理師、助產士、社區衛生工作者和鄉村醫療衛生團隊)，以及醫療機構、供應鏈、當地組織和其他可促進專案成功的資產。</w:t>
      </w:r>
    </w:p>
    <w:sdt>
      <w:sdtPr>
        <w:id w:val="437340765"/>
        <w:placeholder>
          <w:docPart w:val="DefaultPlaceholder_-1854013440"/>
        </w:placeholder>
        <w:showingPlcHdr/>
      </w:sdtPr>
      <w:sdtEndPr/>
      <w:sdtContent>
        <w:p w14:paraId="1A517020" w14:textId="1560109C" w:rsidR="002B6E92" w:rsidRDefault="006C1FAB" w:rsidP="002B6E9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768499F6" w14:textId="77777777" w:rsidR="002B6E92" w:rsidRDefault="002B6E92" w:rsidP="002B6E9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448F9406" w14:textId="77777777" w:rsidR="002B6E92" w:rsidRPr="002B6E92" w:rsidRDefault="002B6E92" w:rsidP="002B6E92">
      <w:pPr>
        <w:rPr>
          <w:lang w:eastAsia="zh-TW"/>
        </w:rPr>
      </w:pPr>
    </w:p>
    <w:p w14:paraId="7DABF65F" w14:textId="0062F735" w:rsidR="002B6E92" w:rsidRDefault="002B6E92" w:rsidP="002B6E92">
      <w:pPr>
        <w:pStyle w:val="BodyParagraph"/>
        <w:rPr>
          <w:lang w:eastAsia="zh-TW"/>
        </w:rPr>
      </w:pPr>
      <w:r>
        <w:rPr>
          <w:lang w:eastAsia="zh-TW"/>
        </w:rPr>
        <w:t>非扶輪機構、政府機構或非政府組織 (NGO) 是否正在社區中實施任何類似的計畫或倡議活動？這些類似的倡議活動如何提升您專案的成效？</w:t>
      </w:r>
    </w:p>
    <w:p w14:paraId="2D9C5A48" w14:textId="10AB07C7" w:rsidR="002B6E92" w:rsidRDefault="002B6E92" w:rsidP="007F3B1A">
      <w:pPr>
        <w:pStyle w:val="Heading4"/>
        <w:rPr>
          <w:lang w:eastAsia="zh-TW"/>
        </w:rPr>
      </w:pPr>
      <w:r>
        <w:rPr>
          <w:bCs/>
          <w:lang w:eastAsia="zh-TW"/>
        </w:rPr>
        <w:t xml:space="preserve">請注意：說明您計劃如何與其他組織協調 (如適用)。 </w:t>
      </w:r>
    </w:p>
    <w:sdt>
      <w:sdtPr>
        <w:id w:val="-1305073763"/>
        <w:placeholder>
          <w:docPart w:val="DefaultPlaceholder_-1854013440"/>
        </w:placeholder>
        <w:showingPlcHdr/>
      </w:sdtPr>
      <w:sdtEndPr/>
      <w:sdtContent>
        <w:p w14:paraId="25A6C969" w14:textId="08C3D7AD" w:rsidR="002B6E92" w:rsidRDefault="006C1FAB" w:rsidP="002B6E9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1DE91BF6" w14:textId="77777777" w:rsidR="002B6E92" w:rsidRDefault="002B6E92" w:rsidP="002B6E9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18C9D2AC" w14:textId="71E2B64B" w:rsidR="00BB3F70" w:rsidRDefault="00BB3F70">
      <w:pPr>
        <w:rPr>
          <w:rFonts w:ascii="Source Han Serif TC" w:eastAsia="Source Han Serif TC" w:hAnsi="Source Han Serif TC"/>
          <w:b/>
          <w:smallCaps/>
          <w:szCs w:val="28"/>
          <w:u w:val="single"/>
          <w:lang w:eastAsia="zh-TW"/>
        </w:rPr>
      </w:pPr>
      <w:r>
        <w:rPr>
          <w:lang w:eastAsia="zh-TW"/>
        </w:rPr>
        <w:br w:type="page"/>
      </w:r>
    </w:p>
    <w:p w14:paraId="232F07D0" w14:textId="5D8B0E71" w:rsidR="009A7C82" w:rsidRDefault="000660BC" w:rsidP="000A0081">
      <w:pPr>
        <w:pStyle w:val="Heading3"/>
        <w:rPr>
          <w:lang w:eastAsia="zh-TW"/>
        </w:rPr>
      </w:pPr>
      <w:bookmarkStart w:id="10" w:name="_PEACEBULDING_AND_CONFLICT"/>
      <w:bookmarkStart w:id="11" w:name="_WATER,_SANITATION,_AND"/>
      <w:bookmarkEnd w:id="10"/>
      <w:bookmarkEnd w:id="11"/>
      <w:r>
        <w:rPr>
          <w:bCs/>
          <w:lang w:eastAsia="zh-TW"/>
        </w:rPr>
        <w:lastRenderedPageBreak/>
        <w:t>和平締造與衝突預防</w:t>
      </w:r>
    </w:p>
    <w:p w14:paraId="5060DD6A" w14:textId="5058F400" w:rsidR="005B0C22" w:rsidRDefault="005B0C22" w:rsidP="00296057">
      <w:pPr>
        <w:pStyle w:val="BodyParagraph"/>
        <w:rPr>
          <w:lang w:eastAsia="zh-TW"/>
        </w:rPr>
      </w:pPr>
      <w:r>
        <w:rPr>
          <w:lang w:eastAsia="zh-TW"/>
        </w:rPr>
        <w:t>請說明您將在哪個社區和機構執行專案，並附上與該區域有關的任何資訊。</w:t>
      </w:r>
    </w:p>
    <w:p w14:paraId="7BB861F2" w14:textId="249B7334" w:rsidR="005B0C22" w:rsidRDefault="005B0C22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請注意：描述環境 (例如社區、學校、難民營)，</w:t>
      </w:r>
      <w:r w:rsidR="00EA009F">
        <w:rPr>
          <w:rFonts w:eastAsia="PMingLiU" w:hint="eastAsia"/>
          <w:bCs/>
          <w:lang w:eastAsia="zh-TW"/>
        </w:rPr>
        <w:t>包括</w:t>
      </w:r>
      <w:r>
        <w:rPr>
          <w:bCs/>
          <w:lang w:eastAsia="zh-TW"/>
        </w:rPr>
        <w:t>衝突後地帶、青少年暴力行為頻繁的都市地區、家庭或社區環境，或有自然資源紛爭的地區等因素。</w:t>
      </w:r>
    </w:p>
    <w:sdt>
      <w:sdtPr>
        <w:id w:val="1954677460"/>
        <w:placeholder>
          <w:docPart w:val="DefaultPlaceholder_-1854013440"/>
        </w:placeholder>
        <w:showingPlcHdr/>
      </w:sdtPr>
      <w:sdtEndPr/>
      <w:sdtContent>
        <w:p w14:paraId="69A11809" w14:textId="6C251FFD" w:rsidR="005B0C22" w:rsidRDefault="006C1FAB" w:rsidP="0029605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1AD6AD7E" w14:textId="77777777" w:rsidR="005B0C22" w:rsidRDefault="005B0C22" w:rsidP="0029605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48AC8228" w14:textId="77777777" w:rsidR="005B0C22" w:rsidRDefault="005B0C22" w:rsidP="005B0C22">
      <w:pPr>
        <w:rPr>
          <w:lang w:eastAsia="zh-TW"/>
        </w:rPr>
      </w:pPr>
    </w:p>
    <w:p w14:paraId="248F8DC8" w14:textId="4A272A89" w:rsidR="005B0C22" w:rsidRDefault="009B7BD3" w:rsidP="00296057">
      <w:pPr>
        <w:pStyle w:val="BodyParagraph"/>
        <w:rPr>
          <w:lang w:eastAsia="zh-TW"/>
        </w:rPr>
      </w:pPr>
      <w:r>
        <w:rPr>
          <w:lang w:eastAsia="zh-TW"/>
        </w:rPr>
        <w:t>請告訴我們該專案會對哪些人有所幫助。</w:t>
      </w:r>
    </w:p>
    <w:p w14:paraId="1ABEC826" w14:textId="118C7AB8" w:rsidR="005B0C22" w:rsidRDefault="005B0C22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請注意：包括任何與和平締造工作有關的政治、宗教或社會緊張局勢。指出任何特別弱勢的群組。</w:t>
      </w:r>
    </w:p>
    <w:sdt>
      <w:sdtPr>
        <w:id w:val="656963975"/>
        <w:placeholder>
          <w:docPart w:val="DefaultPlaceholder_-1854013440"/>
        </w:placeholder>
        <w:showingPlcHdr/>
      </w:sdtPr>
      <w:sdtEndPr/>
      <w:sdtContent>
        <w:p w14:paraId="0552A33D" w14:textId="42F83611" w:rsidR="005B0C22" w:rsidRDefault="006C1FAB" w:rsidP="0029605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3AC67BAE" w14:textId="77777777" w:rsidR="005B0C22" w:rsidRDefault="005B0C22" w:rsidP="0029605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323A5994" w14:textId="77777777" w:rsidR="005B0C22" w:rsidRDefault="005B0C22" w:rsidP="005B0C22">
      <w:pPr>
        <w:rPr>
          <w:lang w:eastAsia="zh-TW"/>
        </w:rPr>
      </w:pPr>
    </w:p>
    <w:p w14:paraId="12391155" w14:textId="38CB2D55" w:rsidR="005B0C22" w:rsidRDefault="005B0C22" w:rsidP="00296057">
      <w:pPr>
        <w:pStyle w:val="BodyParagraph"/>
        <w:rPr>
          <w:lang w:eastAsia="zh-TW"/>
        </w:rPr>
      </w:pPr>
      <w:r>
        <w:rPr>
          <w:lang w:eastAsia="zh-TW"/>
        </w:rPr>
        <w:t>請根據社區調查，描述您確認的問題目前得到什麼樣的解決或減緩措施。有哪些主要的困難？</w:t>
      </w:r>
    </w:p>
    <w:p w14:paraId="6CACF0F1" w14:textId="56AB7BB2" w:rsidR="005B0C22" w:rsidRDefault="005B0C22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請注意：描述社會動態、和平風險，以及任何暴力、緊張或動盪的歷史，並</w:t>
      </w:r>
      <w:r w:rsidR="00EA009F">
        <w:rPr>
          <w:rFonts w:ascii="PMingLiU" w:eastAsia="PMingLiU" w:hAnsi="PMingLiU" w:cs="PMingLiU" w:hint="eastAsia"/>
          <w:bCs/>
          <w:lang w:eastAsia="zh-TW"/>
        </w:rPr>
        <w:t>包括</w:t>
      </w:r>
      <w:r>
        <w:rPr>
          <w:bCs/>
          <w:lang w:eastAsia="zh-TW"/>
        </w:rPr>
        <w:t>有關犯罪、衝突或流離失所等因素的輔助資料。</w:t>
      </w:r>
    </w:p>
    <w:sdt>
      <w:sdtPr>
        <w:id w:val="-2010279240"/>
        <w:placeholder>
          <w:docPart w:val="DefaultPlaceholder_-1854013440"/>
        </w:placeholder>
        <w:showingPlcHdr/>
      </w:sdtPr>
      <w:sdtEndPr/>
      <w:sdtContent>
        <w:p w14:paraId="04FCF8D0" w14:textId="0341D38F" w:rsidR="005B0C22" w:rsidRDefault="006C1FAB" w:rsidP="0029605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3552EF56" w14:textId="77777777" w:rsidR="005B0C22" w:rsidRDefault="005B0C22" w:rsidP="0029605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5AB589CA" w14:textId="77777777" w:rsidR="00482FA6" w:rsidRPr="00482FA6" w:rsidRDefault="00482FA6" w:rsidP="00482FA6">
      <w:pPr>
        <w:rPr>
          <w:lang w:eastAsia="zh-TW"/>
        </w:rPr>
      </w:pPr>
    </w:p>
    <w:p w14:paraId="2EA0CBF5" w14:textId="213A755F" w:rsidR="005B0C22" w:rsidRDefault="005B0C22" w:rsidP="00296057">
      <w:pPr>
        <w:pStyle w:val="BodyParagraph"/>
        <w:rPr>
          <w:lang w:eastAsia="zh-TW"/>
        </w:rPr>
      </w:pPr>
      <w:r>
        <w:rPr>
          <w:lang w:eastAsia="zh-TW"/>
        </w:rPr>
        <w:t>該社區有什麼優勢及資源？</w:t>
      </w:r>
    </w:p>
    <w:p w14:paraId="08B8AE1A" w14:textId="29A40FF3" w:rsidR="005B0C22" w:rsidRDefault="00296057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請注意：說明應對衝突或締造和平的現有計畫、文化規範、機構或機制，包括任何締造和平的具體行動、法律或調解架構、政府倡議活動、社區和平委員會，或致力於和平的宗教或文化領導人。</w:t>
      </w:r>
    </w:p>
    <w:sdt>
      <w:sdtPr>
        <w:id w:val="-1719281755"/>
        <w:placeholder>
          <w:docPart w:val="DefaultPlaceholder_-1854013440"/>
        </w:placeholder>
        <w:showingPlcHdr/>
      </w:sdtPr>
      <w:sdtEndPr/>
      <w:sdtContent>
        <w:p w14:paraId="6331C181" w14:textId="15B64235" w:rsidR="005B0C22" w:rsidRDefault="006C1FAB" w:rsidP="0029605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742782C7" w14:textId="77777777" w:rsidR="005B0C22" w:rsidRDefault="005B0C22" w:rsidP="0029605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2F078AD6" w14:textId="77777777" w:rsidR="005B0C22" w:rsidRDefault="005B0C22" w:rsidP="005B0C22">
      <w:pPr>
        <w:rPr>
          <w:lang w:eastAsia="zh-TW"/>
        </w:rPr>
      </w:pPr>
    </w:p>
    <w:p w14:paraId="16AE5B20" w14:textId="22B42F19" w:rsidR="005B0C22" w:rsidRDefault="00296057" w:rsidP="00296057">
      <w:pPr>
        <w:pStyle w:val="BodyParagraph"/>
        <w:rPr>
          <w:lang w:eastAsia="zh-TW"/>
        </w:rPr>
      </w:pPr>
      <w:r>
        <w:rPr>
          <w:lang w:eastAsia="zh-TW"/>
        </w:rPr>
        <w:t>非扶輪機構、政府機構或非政府組織 (NGO) 是否正在社區中實施任何類似的計畫或倡議活動？這些類似的倡議活動如何提升您專案的成效？</w:t>
      </w:r>
    </w:p>
    <w:p w14:paraId="71A596EF" w14:textId="4BBB50C1" w:rsidR="00296057" w:rsidRDefault="00296057" w:rsidP="007F3B1A">
      <w:pPr>
        <w:pStyle w:val="Heading4"/>
        <w:rPr>
          <w:lang w:eastAsia="zh-TW"/>
        </w:rPr>
      </w:pPr>
      <w:r>
        <w:rPr>
          <w:bCs/>
          <w:lang w:eastAsia="zh-TW"/>
        </w:rPr>
        <w:t xml:space="preserve">請注意：說明您計劃如何與其他組織協調 (如適用)。 </w:t>
      </w:r>
    </w:p>
    <w:sdt>
      <w:sdtPr>
        <w:id w:val="-1581752135"/>
        <w:placeholder>
          <w:docPart w:val="DefaultPlaceholder_-1854013440"/>
        </w:placeholder>
        <w:showingPlcHdr/>
      </w:sdtPr>
      <w:sdtEndPr/>
      <w:sdtContent>
        <w:p w14:paraId="29A7F1C5" w14:textId="70669ED5" w:rsidR="00296057" w:rsidRDefault="006C1FAB" w:rsidP="0029605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7E079F40" w14:textId="77777777" w:rsidR="00296057" w:rsidRDefault="00296057" w:rsidP="0029605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479250CA" w14:textId="0FC7D0A9" w:rsidR="00082F68" w:rsidRDefault="00082F68">
      <w:pPr>
        <w:rPr>
          <w:lang w:eastAsia="zh-TW"/>
        </w:rPr>
      </w:pPr>
      <w:r>
        <w:rPr>
          <w:lang w:eastAsia="zh-TW"/>
        </w:rPr>
        <w:br w:type="page"/>
      </w:r>
    </w:p>
    <w:p w14:paraId="3662EE87" w14:textId="77777777" w:rsidR="00082F68" w:rsidRDefault="00082F68" w:rsidP="00082F68">
      <w:pPr>
        <w:pStyle w:val="Heading3"/>
        <w:rPr>
          <w:lang w:eastAsia="zh-TW"/>
        </w:rPr>
      </w:pPr>
      <w:bookmarkStart w:id="12" w:name="_WATER,_SANITATION,_AND_1"/>
      <w:bookmarkEnd w:id="12"/>
      <w:r>
        <w:rPr>
          <w:bCs/>
          <w:lang w:eastAsia="zh-TW"/>
        </w:rPr>
        <w:lastRenderedPageBreak/>
        <w:t>水資源與用水衛生</w:t>
      </w:r>
    </w:p>
    <w:p w14:paraId="299B8735" w14:textId="1ECCD536" w:rsidR="00082F68" w:rsidRDefault="00082F68" w:rsidP="00082F68">
      <w:pPr>
        <w:pStyle w:val="BodyParagraph"/>
        <w:rPr>
          <w:lang w:eastAsia="zh-TW"/>
        </w:rPr>
      </w:pPr>
      <w:r>
        <w:rPr>
          <w:lang w:eastAsia="zh-TW"/>
        </w:rPr>
        <w:t>請說明您將在哪個社區和機構執行專案，並附上與專案地區相關的任何資訊。</w:t>
      </w:r>
    </w:p>
    <w:p w14:paraId="4E9EB4AD" w14:textId="64AB7766" w:rsidR="00082F68" w:rsidRDefault="00082F68" w:rsidP="007F3B1A">
      <w:pPr>
        <w:pStyle w:val="Heading4"/>
        <w:rPr>
          <w:lang w:eastAsia="zh-TW"/>
        </w:rPr>
      </w:pPr>
      <w:bookmarkStart w:id="13" w:name="_Hlk216277975"/>
      <w:r>
        <w:rPr>
          <w:bCs/>
          <w:lang w:eastAsia="zh-TW"/>
        </w:rPr>
        <w:t>請注意：請說明該地區是否為正式或非正式定居地、學校、難民營、醫療保健機構、家庭或流域。提供社區或機構名稱、行政地區或所屬流域名稱，以及該地區是都市或農村地區。提供相關的氣候和環境資訊。</w:t>
      </w:r>
      <w:bookmarkEnd w:id="13"/>
      <w:r>
        <w:rPr>
          <w:bCs/>
          <w:lang w:eastAsia="zh-TW"/>
        </w:rPr>
        <w:t xml:space="preserve"> </w:t>
      </w:r>
    </w:p>
    <w:sdt>
      <w:sdtPr>
        <w:id w:val="-395968486"/>
        <w:placeholder>
          <w:docPart w:val="DefaultPlaceholder_-1854013440"/>
        </w:placeholder>
        <w:showingPlcHdr/>
      </w:sdtPr>
      <w:sdtEndPr/>
      <w:sdtContent>
        <w:p w14:paraId="69D5E27B" w14:textId="0E1E515E" w:rsidR="00082F68" w:rsidRDefault="006C1FAB" w:rsidP="00082F68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4D5E6FA2" w14:textId="77777777" w:rsidR="00082F68" w:rsidRDefault="00082F68" w:rsidP="00082F68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3AED89B8" w14:textId="77777777" w:rsidR="00082F68" w:rsidRPr="009A7C82" w:rsidRDefault="00082F68" w:rsidP="00082F68">
      <w:pPr>
        <w:rPr>
          <w:lang w:eastAsia="zh-TW"/>
        </w:rPr>
      </w:pPr>
    </w:p>
    <w:p w14:paraId="45C938F3" w14:textId="0A9DC203" w:rsidR="00082F68" w:rsidRDefault="009B7BD3" w:rsidP="00082F68">
      <w:pPr>
        <w:pStyle w:val="BodyParagraph"/>
        <w:rPr>
          <w:lang w:eastAsia="zh-TW"/>
        </w:rPr>
      </w:pPr>
      <w:r>
        <w:rPr>
          <w:lang w:eastAsia="zh-TW"/>
        </w:rPr>
        <w:t>請告訴我們該專案會對哪些人有所幫助。</w:t>
      </w:r>
    </w:p>
    <w:p w14:paraId="539AABB3" w14:textId="48FBEFCE" w:rsidR="00082F68" w:rsidRDefault="00082F68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請注意：例如，對方是學齡兒童、婦女和女孩，或衛生保健工作者嗎？包括人口統計資料，例如人口規模、年齡層、男女人數、平均家庭收入，以及任何特殊的脆弱點。</w:t>
      </w:r>
    </w:p>
    <w:sdt>
      <w:sdtPr>
        <w:id w:val="1862628041"/>
        <w:placeholder>
          <w:docPart w:val="DefaultPlaceholder_-1854013440"/>
        </w:placeholder>
        <w:showingPlcHdr/>
      </w:sdtPr>
      <w:sdtEndPr/>
      <w:sdtContent>
        <w:p w14:paraId="6FB9E1AB" w14:textId="7B104441" w:rsidR="00082F68" w:rsidRDefault="006C1FAB" w:rsidP="00082F68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04E4E271" w14:textId="77777777" w:rsidR="00082F68" w:rsidRDefault="00082F68" w:rsidP="00082F68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5BCFB1CF" w14:textId="77777777" w:rsidR="00082F68" w:rsidRPr="009A7C82" w:rsidRDefault="00082F68" w:rsidP="00082F68">
      <w:pPr>
        <w:rPr>
          <w:lang w:eastAsia="zh-TW"/>
        </w:rPr>
      </w:pPr>
    </w:p>
    <w:p w14:paraId="49E54B35" w14:textId="098DB759" w:rsidR="00082F68" w:rsidRDefault="00082F68" w:rsidP="00082F68">
      <w:pPr>
        <w:pStyle w:val="BodyParagraph"/>
        <w:rPr>
          <w:lang w:eastAsia="zh-TW"/>
        </w:rPr>
      </w:pPr>
      <w:r>
        <w:rPr>
          <w:lang w:eastAsia="zh-TW"/>
        </w:rPr>
        <w:t>請根據社區調查，描述您確認的問題目前得到什麼樣的解決或減緩措施。有哪些主要的困難？</w:t>
      </w:r>
    </w:p>
    <w:p w14:paraId="7C831780" w14:textId="0B0F0269" w:rsidR="00082F68" w:rsidRDefault="00082F68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請注意：描述目前的水資源與用水衛生服務水準，提及可及性、供水狀況、水質、性別專用廁所供應狀況、設施功能、提供肥皂的洗手站與化糞池等標準。包括任何問題 (例如管理不善、經濟困難、缺乏政府支持)、服務缺口或可造福社區的行為變化。</w:t>
      </w:r>
    </w:p>
    <w:sdt>
      <w:sdtPr>
        <w:id w:val="1045716878"/>
        <w:placeholder>
          <w:docPart w:val="DefaultPlaceholder_-1854013440"/>
        </w:placeholder>
        <w:showingPlcHdr/>
      </w:sdtPr>
      <w:sdtEndPr/>
      <w:sdtContent>
        <w:p w14:paraId="4C29953E" w14:textId="09D37025" w:rsidR="00082F68" w:rsidRDefault="006C1FAB" w:rsidP="00082F68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64C6223C" w14:textId="77777777" w:rsidR="00082F68" w:rsidRDefault="00082F68" w:rsidP="00082F68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201C353C" w14:textId="77777777" w:rsidR="00082F68" w:rsidRPr="009A7C82" w:rsidRDefault="00082F68" w:rsidP="00082F68">
      <w:pPr>
        <w:rPr>
          <w:lang w:eastAsia="zh-TW"/>
        </w:rPr>
      </w:pPr>
    </w:p>
    <w:p w14:paraId="753305AD" w14:textId="77777777" w:rsidR="00082F68" w:rsidRDefault="00082F68" w:rsidP="00082F68">
      <w:pPr>
        <w:pStyle w:val="BodyParagraph"/>
        <w:rPr>
          <w:lang w:eastAsia="zh-TW"/>
        </w:rPr>
      </w:pPr>
      <w:r>
        <w:rPr>
          <w:lang w:eastAsia="zh-TW"/>
        </w:rPr>
        <w:t>該社區有什麼優勢及資源？</w:t>
      </w:r>
    </w:p>
    <w:p w14:paraId="416DB79B" w14:textId="1A10CEA9" w:rsidR="00082F68" w:rsidRDefault="00082F68" w:rsidP="007F3B1A">
      <w:pPr>
        <w:pStyle w:val="Heading4"/>
        <w:rPr>
          <w:lang w:eastAsia="zh-TW"/>
        </w:rPr>
      </w:pPr>
      <w:r>
        <w:rPr>
          <w:bCs/>
          <w:lang w:eastAsia="zh-TW"/>
        </w:rPr>
        <w:t>請注意：說明社區的資產，例如人員、行為、資金和基礎設施。範例包括：地方政府的參與、現有的社區供水點、全國性的衛生課程。包括近期改善水資源與用水衛生服務的人口或地區比例。描述有關水資源與用水衛生的知識、態度與文化規範。</w:t>
      </w:r>
    </w:p>
    <w:sdt>
      <w:sdtPr>
        <w:id w:val="-1172182864"/>
        <w:placeholder>
          <w:docPart w:val="DefaultPlaceholder_-1854013440"/>
        </w:placeholder>
        <w:showingPlcHdr/>
      </w:sdtPr>
      <w:sdtEndPr/>
      <w:sdtContent>
        <w:p w14:paraId="3B5CAB5B" w14:textId="0BCEDE5F" w:rsidR="00082F68" w:rsidRDefault="006C1FAB" w:rsidP="00082F68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6D26924E" w14:textId="77777777" w:rsidR="00082F68" w:rsidRDefault="00082F68" w:rsidP="00082F68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7BC7A8C7" w14:textId="77777777" w:rsidR="00082F68" w:rsidRPr="009A7C82" w:rsidRDefault="00082F68" w:rsidP="00082F68">
      <w:pPr>
        <w:rPr>
          <w:lang w:eastAsia="zh-TW"/>
        </w:rPr>
      </w:pPr>
    </w:p>
    <w:p w14:paraId="35A2D09B" w14:textId="22E966AE" w:rsidR="00082F68" w:rsidRDefault="00082F68" w:rsidP="00082F68">
      <w:pPr>
        <w:pStyle w:val="BodyParagraph"/>
        <w:rPr>
          <w:lang w:eastAsia="zh-TW"/>
        </w:rPr>
      </w:pPr>
      <w:r>
        <w:rPr>
          <w:lang w:eastAsia="zh-TW"/>
        </w:rPr>
        <w:t>非扶輪機構、政府機構或非政府組織 (NGO) 是否正在社區中實施任何類似的計畫或倡議活動？這些類似的倡議活動如何提升您專案的成效？</w:t>
      </w:r>
    </w:p>
    <w:p w14:paraId="42299CF4" w14:textId="56D02A1F" w:rsidR="00082F68" w:rsidRDefault="00082F68" w:rsidP="007F3B1A">
      <w:pPr>
        <w:pStyle w:val="Heading4"/>
        <w:rPr>
          <w:lang w:eastAsia="zh-TW"/>
        </w:rPr>
      </w:pPr>
      <w:r>
        <w:rPr>
          <w:bCs/>
          <w:lang w:eastAsia="zh-TW"/>
        </w:rPr>
        <w:t xml:space="preserve">請注意：說明您計劃如何與其他組織協調 (如適用)。 </w:t>
      </w:r>
    </w:p>
    <w:sdt>
      <w:sdtPr>
        <w:id w:val="503790679"/>
        <w:placeholder>
          <w:docPart w:val="DefaultPlaceholder_-1854013440"/>
        </w:placeholder>
        <w:showingPlcHdr/>
      </w:sdtPr>
      <w:sdtEndPr/>
      <w:sdtContent>
        <w:p w14:paraId="517723E4" w14:textId="15962BBF" w:rsidR="00082F68" w:rsidRDefault="006C1FAB" w:rsidP="00082F68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eastAsia="zh-TW"/>
            </w:rPr>
          </w:pPr>
          <w:r>
            <w:rPr>
              <w:rStyle w:val="PlaceholderText"/>
              <w:lang w:eastAsia="zh-TW"/>
            </w:rPr>
            <w:t>點擊或點選此處輸入資訊。</w:t>
          </w:r>
        </w:p>
      </w:sdtContent>
    </w:sdt>
    <w:p w14:paraId="22C21C7E" w14:textId="77777777" w:rsidR="000C2B2A" w:rsidRDefault="000C2B2A" w:rsidP="00082F68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TW"/>
        </w:rPr>
      </w:pPr>
    </w:p>
    <w:p w14:paraId="7F9C9DE9" w14:textId="77777777" w:rsidR="00296057" w:rsidRPr="00152D5C" w:rsidRDefault="00296057" w:rsidP="005B0C22">
      <w:pPr>
        <w:rPr>
          <w:lang w:eastAsia="zh-TW"/>
        </w:rPr>
      </w:pPr>
    </w:p>
    <w:sectPr w:rsidR="00296057" w:rsidRPr="00152D5C" w:rsidSect="006C1FAB">
      <w:footerReference w:type="default" r:id="rId13"/>
      <w:pgSz w:w="12240" w:h="15840"/>
      <w:pgMar w:top="1037" w:right="1008" w:bottom="1008" w:left="1008" w:header="1037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B706" w14:textId="77777777" w:rsidR="00A97B5A" w:rsidRDefault="00A97B5A">
      <w:r>
        <w:separator/>
      </w:r>
    </w:p>
  </w:endnote>
  <w:endnote w:type="continuationSeparator" w:id="0">
    <w:p w14:paraId="555E4E24" w14:textId="77777777" w:rsidR="00A97B5A" w:rsidRDefault="00A97B5A">
      <w:r>
        <w:continuationSeparator/>
      </w:r>
    </w:p>
  </w:endnote>
  <w:endnote w:type="continuationNotice" w:id="1">
    <w:p w14:paraId="7E1EB31E" w14:textId="77777777" w:rsidR="00A97B5A" w:rsidRDefault="00A97B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TC">
    <w:altName w:val="Cambria"/>
    <w:panose1 w:val="00000000000000000000"/>
    <w:charset w:val="00"/>
    <w:family w:val="roman"/>
    <w:notTrueType/>
    <w:pitch w:val="default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ource Han Serif T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F089D" w14:textId="44A8C0DC" w:rsidR="00E3080C" w:rsidRPr="001749E1" w:rsidRDefault="00E3080C" w:rsidP="00C515E2">
    <w:pPr>
      <w:pStyle w:val="Footer"/>
      <w:tabs>
        <w:tab w:val="clear" w:pos="4320"/>
        <w:tab w:val="clear" w:pos="8640"/>
        <w:tab w:val="right" w:pos="9990"/>
      </w:tabs>
      <w:rPr>
        <w:rFonts w:ascii="Source Han Serif TC" w:eastAsia="Source Han Serif TC" w:hAnsi="Source Han Serif TC"/>
        <w:color w:val="0251A3"/>
        <w:sz w:val="18"/>
        <w:lang w:eastAsia="zh-TW"/>
      </w:rPr>
    </w:pPr>
    <w:r>
      <w:rPr>
        <w:rFonts w:ascii="Source Han Serif TC" w:eastAsia="Source Han Serif TC" w:hAnsi="Source Han Serif TC"/>
        <w:color w:val="0251A3"/>
        <w:sz w:val="18"/>
        <w:lang w:eastAsia="zh-TW"/>
      </w:rPr>
      <w:t>全球獎助金社區調查結果 (202</w:t>
    </w:r>
    <w:r w:rsidR="00A6685C">
      <w:rPr>
        <w:rFonts w:ascii="Source Han Serif TC" w:eastAsia="Source Han Serif TC" w:hAnsi="Source Han Serif TC"/>
        <w:color w:val="0251A3"/>
        <w:sz w:val="18"/>
        <w:lang w:eastAsia="zh-TW"/>
      </w:rPr>
      <w:t>6</w:t>
    </w:r>
    <w:r>
      <w:rPr>
        <w:rFonts w:ascii="Source Han Serif TC" w:eastAsia="Source Han Serif TC" w:hAnsi="Source Han Serif TC"/>
        <w:color w:val="0251A3"/>
        <w:sz w:val="18"/>
        <w:lang w:eastAsia="zh-TW"/>
      </w:rPr>
      <w:t xml:space="preserve"> 年 </w:t>
    </w:r>
    <w:r w:rsidR="00A6685C">
      <w:rPr>
        <w:rFonts w:ascii="Source Han Serif TC" w:eastAsia="Source Han Serif TC" w:hAnsi="Source Han Serif TC"/>
        <w:color w:val="0251A3"/>
        <w:sz w:val="18"/>
        <w:lang w:eastAsia="zh-TW"/>
      </w:rPr>
      <w:t>7</w:t>
    </w:r>
    <w:r>
      <w:rPr>
        <w:rFonts w:ascii="Source Han Serif TC" w:eastAsia="Source Han Serif TC" w:hAnsi="Source Han Serif TC"/>
        <w:color w:val="0251A3"/>
        <w:sz w:val="18"/>
        <w:lang w:eastAsia="zh-TW"/>
      </w:rPr>
      <w:t xml:space="preserve"> 月)</w:t>
    </w:r>
    <w:r>
      <w:rPr>
        <w:rFonts w:ascii="Source Han Serif TC" w:eastAsia="Source Han Serif TC" w:hAnsi="Source Han Serif TC"/>
        <w:color w:val="0251A3"/>
        <w:sz w:val="18"/>
        <w:lang w:eastAsia="zh-TW"/>
      </w:rPr>
      <w:tab/>
    </w:r>
    <w:r>
      <w:rPr>
        <w:rFonts w:ascii="Source Han Serif TC" w:eastAsia="Source Han Serif TC" w:hAnsi="Source Han Serif TC"/>
        <w:color w:val="0251A3"/>
        <w:sz w:val="18"/>
        <w:lang w:eastAsia="zh-TW"/>
      </w:rPr>
      <w:fldChar w:fldCharType="begin"/>
    </w:r>
    <w:r>
      <w:rPr>
        <w:rFonts w:ascii="Source Han Serif TC" w:eastAsia="Source Han Serif TC" w:hAnsi="Source Han Serif TC"/>
        <w:color w:val="0251A3"/>
        <w:sz w:val="18"/>
        <w:lang w:eastAsia="zh-TW"/>
      </w:rPr>
      <w:instrText xml:space="preserve"> PAGE </w:instrText>
    </w:r>
    <w:r>
      <w:rPr>
        <w:rFonts w:ascii="Source Han Serif TC" w:eastAsia="Source Han Serif TC" w:hAnsi="Source Han Serif TC"/>
        <w:color w:val="0251A3"/>
        <w:sz w:val="18"/>
        <w:lang w:eastAsia="zh-TW"/>
      </w:rPr>
      <w:fldChar w:fldCharType="separate"/>
    </w:r>
    <w:r>
      <w:rPr>
        <w:rFonts w:ascii="Source Han Serif TC" w:eastAsia="Source Han Serif TC" w:hAnsi="Source Han Serif TC"/>
        <w:noProof/>
        <w:color w:val="0251A3"/>
        <w:sz w:val="18"/>
        <w:lang w:eastAsia="zh-TW"/>
      </w:rPr>
      <w:t>4</w:t>
    </w:r>
    <w:r>
      <w:rPr>
        <w:rFonts w:ascii="Source Han Serif TC" w:eastAsia="Source Han Serif TC" w:hAnsi="Source Han Serif TC"/>
        <w:color w:val="0251A3"/>
        <w:sz w:val="18"/>
        <w:lang w:eastAsia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7FBC" w14:textId="77777777" w:rsidR="00A97B5A" w:rsidRDefault="00A97B5A">
      <w:r>
        <w:separator/>
      </w:r>
    </w:p>
  </w:footnote>
  <w:footnote w:type="continuationSeparator" w:id="0">
    <w:p w14:paraId="4874243F" w14:textId="77777777" w:rsidR="00A97B5A" w:rsidRDefault="00A97B5A">
      <w:r>
        <w:continuationSeparator/>
      </w:r>
    </w:p>
  </w:footnote>
  <w:footnote w:type="continuationNotice" w:id="1">
    <w:p w14:paraId="3D558A83" w14:textId="77777777" w:rsidR="00A97B5A" w:rsidRDefault="00A97B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AA678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eastAsia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eastAsia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SimSun" w:eastAsia="SimSun" w:hAnsi="SimSun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SimSun" w:eastAsia="SimSun" w:hAnsi="SimSun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SimSun" w:eastAsia="SimSun" w:hAnsi="SimSun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eastAsia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SimSun" w:eastAsia="SimSun" w:hAnsi="SimSun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SimSun" w:eastAsia="SimSun" w:hAnsi="SimSun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SimSun" w:eastAsia="SimSun" w:hAnsi="SimSun" w:hint="default"/>
      </w:rPr>
    </w:lvl>
  </w:abstractNum>
  <w:abstractNum w:abstractNumId="1" w15:restartNumberingAfterBreak="0">
    <w:nsid w:val="FFFFFF7C"/>
    <w:multiLevelType w:val="singleLevel"/>
    <w:tmpl w:val="9FD081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99C0E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C6805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E3C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E724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Symbol" w:hAnsi="Symbol" w:hint="default"/>
      </w:rPr>
    </w:lvl>
  </w:abstractNum>
  <w:abstractNum w:abstractNumId="6" w15:restartNumberingAfterBreak="0">
    <w:nsid w:val="FFFFFF81"/>
    <w:multiLevelType w:val="singleLevel"/>
    <w:tmpl w:val="7EEC8B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</w:abstractNum>
  <w:abstractNum w:abstractNumId="7" w15:restartNumberingAfterBreak="0">
    <w:nsid w:val="FFFFFF82"/>
    <w:multiLevelType w:val="singleLevel"/>
    <w:tmpl w:val="7C6489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Symbol" w:hAnsi="Symbol" w:hint="default"/>
      </w:rPr>
    </w:lvl>
  </w:abstractNum>
  <w:abstractNum w:abstractNumId="8" w15:restartNumberingAfterBreak="0">
    <w:nsid w:val="FFFFFF83"/>
    <w:multiLevelType w:val="singleLevel"/>
    <w:tmpl w:val="C5B6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</w:abstractNum>
  <w:abstractNum w:abstractNumId="9" w15:restartNumberingAfterBreak="0">
    <w:nsid w:val="FFFFFF88"/>
    <w:multiLevelType w:val="singleLevel"/>
    <w:tmpl w:val="63FE9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9A0AE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</w:rPr>
    </w:lvl>
  </w:abstractNum>
  <w:abstractNum w:abstractNumId="11" w15:restartNumberingAfterBreak="0">
    <w:nsid w:val="4B3B6AD6"/>
    <w:multiLevelType w:val="hybridMultilevel"/>
    <w:tmpl w:val="CDB66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42994">
    <w:abstractNumId w:val="10"/>
  </w:num>
  <w:num w:numId="2" w16cid:durableId="1828326695">
    <w:abstractNumId w:val="8"/>
  </w:num>
  <w:num w:numId="3" w16cid:durableId="50810744">
    <w:abstractNumId w:val="7"/>
  </w:num>
  <w:num w:numId="4" w16cid:durableId="1761753040">
    <w:abstractNumId w:val="6"/>
  </w:num>
  <w:num w:numId="5" w16cid:durableId="361974832">
    <w:abstractNumId w:val="0"/>
  </w:num>
  <w:num w:numId="6" w16cid:durableId="827021567">
    <w:abstractNumId w:val="1"/>
  </w:num>
  <w:num w:numId="7" w16cid:durableId="441077636">
    <w:abstractNumId w:val="4"/>
  </w:num>
  <w:num w:numId="8" w16cid:durableId="1685202953">
    <w:abstractNumId w:val="3"/>
  </w:num>
  <w:num w:numId="9" w16cid:durableId="531960663">
    <w:abstractNumId w:val="2"/>
  </w:num>
  <w:num w:numId="10" w16cid:durableId="1213008060">
    <w:abstractNumId w:val="9"/>
  </w:num>
  <w:num w:numId="11" w16cid:durableId="2069455103">
    <w:abstractNumId w:val="5"/>
  </w:num>
  <w:num w:numId="12" w16cid:durableId="710610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05da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17"/>
    <w:rsid w:val="00003AC7"/>
    <w:rsid w:val="000053FB"/>
    <w:rsid w:val="00006FCA"/>
    <w:rsid w:val="00010759"/>
    <w:rsid w:val="000132BC"/>
    <w:rsid w:val="000168AA"/>
    <w:rsid w:val="000202CC"/>
    <w:rsid w:val="000227BB"/>
    <w:rsid w:val="000407B2"/>
    <w:rsid w:val="00057F37"/>
    <w:rsid w:val="000660BC"/>
    <w:rsid w:val="0006714C"/>
    <w:rsid w:val="00067C7B"/>
    <w:rsid w:val="00075751"/>
    <w:rsid w:val="00076CE2"/>
    <w:rsid w:val="00077CB7"/>
    <w:rsid w:val="00082F68"/>
    <w:rsid w:val="00087B7D"/>
    <w:rsid w:val="00092533"/>
    <w:rsid w:val="000935B7"/>
    <w:rsid w:val="00094D7D"/>
    <w:rsid w:val="00097F89"/>
    <w:rsid w:val="000A0081"/>
    <w:rsid w:val="000A0E0E"/>
    <w:rsid w:val="000A6BE4"/>
    <w:rsid w:val="000A7EFB"/>
    <w:rsid w:val="000B2E42"/>
    <w:rsid w:val="000B3AB1"/>
    <w:rsid w:val="000B7D1B"/>
    <w:rsid w:val="000C2B2A"/>
    <w:rsid w:val="000C5495"/>
    <w:rsid w:val="000C7DA8"/>
    <w:rsid w:val="000D1938"/>
    <w:rsid w:val="000D4736"/>
    <w:rsid w:val="000E21DA"/>
    <w:rsid w:val="000E469A"/>
    <w:rsid w:val="000E6295"/>
    <w:rsid w:val="000F0C3C"/>
    <w:rsid w:val="000F48EA"/>
    <w:rsid w:val="000F6C1B"/>
    <w:rsid w:val="000F6F4F"/>
    <w:rsid w:val="00100319"/>
    <w:rsid w:val="00105E4B"/>
    <w:rsid w:val="0011143C"/>
    <w:rsid w:val="001167FF"/>
    <w:rsid w:val="00116A9C"/>
    <w:rsid w:val="00141441"/>
    <w:rsid w:val="00152D5C"/>
    <w:rsid w:val="0016350E"/>
    <w:rsid w:val="0016355E"/>
    <w:rsid w:val="001644A0"/>
    <w:rsid w:val="00164FFA"/>
    <w:rsid w:val="001659BA"/>
    <w:rsid w:val="00170652"/>
    <w:rsid w:val="001749E1"/>
    <w:rsid w:val="00176C65"/>
    <w:rsid w:val="001775D2"/>
    <w:rsid w:val="00182BA7"/>
    <w:rsid w:val="00186BCF"/>
    <w:rsid w:val="001958F6"/>
    <w:rsid w:val="001A0D62"/>
    <w:rsid w:val="001A176A"/>
    <w:rsid w:val="001C08EC"/>
    <w:rsid w:val="001C14E5"/>
    <w:rsid w:val="001D7CB2"/>
    <w:rsid w:val="001E3194"/>
    <w:rsid w:val="001E3F21"/>
    <w:rsid w:val="001E6516"/>
    <w:rsid w:val="001E67ED"/>
    <w:rsid w:val="001F0626"/>
    <w:rsid w:val="001F0E00"/>
    <w:rsid w:val="001F1163"/>
    <w:rsid w:val="001F408A"/>
    <w:rsid w:val="002001C6"/>
    <w:rsid w:val="00202269"/>
    <w:rsid w:val="002104CC"/>
    <w:rsid w:val="00215561"/>
    <w:rsid w:val="0022147A"/>
    <w:rsid w:val="0022325E"/>
    <w:rsid w:val="00231127"/>
    <w:rsid w:val="00250DE3"/>
    <w:rsid w:val="00252F70"/>
    <w:rsid w:val="002533D4"/>
    <w:rsid w:val="00253EFE"/>
    <w:rsid w:val="0025783D"/>
    <w:rsid w:val="00262960"/>
    <w:rsid w:val="002638A5"/>
    <w:rsid w:val="00273B01"/>
    <w:rsid w:val="00275421"/>
    <w:rsid w:val="002868EE"/>
    <w:rsid w:val="0029055B"/>
    <w:rsid w:val="00291ABD"/>
    <w:rsid w:val="0029353A"/>
    <w:rsid w:val="0029527C"/>
    <w:rsid w:val="00296057"/>
    <w:rsid w:val="002A0239"/>
    <w:rsid w:val="002A2051"/>
    <w:rsid w:val="002A57F4"/>
    <w:rsid w:val="002A5C35"/>
    <w:rsid w:val="002A650E"/>
    <w:rsid w:val="002B0663"/>
    <w:rsid w:val="002B06AE"/>
    <w:rsid w:val="002B4F2B"/>
    <w:rsid w:val="002B6E92"/>
    <w:rsid w:val="002C242D"/>
    <w:rsid w:val="002C4D7A"/>
    <w:rsid w:val="002C7C88"/>
    <w:rsid w:val="002D36D0"/>
    <w:rsid w:val="002E2103"/>
    <w:rsid w:val="002E6600"/>
    <w:rsid w:val="002F0AA4"/>
    <w:rsid w:val="00300D1B"/>
    <w:rsid w:val="003036D8"/>
    <w:rsid w:val="00305FB6"/>
    <w:rsid w:val="00307DF4"/>
    <w:rsid w:val="00311E36"/>
    <w:rsid w:val="00326BDC"/>
    <w:rsid w:val="00334AA6"/>
    <w:rsid w:val="00343E96"/>
    <w:rsid w:val="003611FF"/>
    <w:rsid w:val="003665BD"/>
    <w:rsid w:val="00375819"/>
    <w:rsid w:val="00383582"/>
    <w:rsid w:val="003955FA"/>
    <w:rsid w:val="00397AFE"/>
    <w:rsid w:val="003A0820"/>
    <w:rsid w:val="003B655A"/>
    <w:rsid w:val="003C1265"/>
    <w:rsid w:val="003C240E"/>
    <w:rsid w:val="003C7571"/>
    <w:rsid w:val="003D352C"/>
    <w:rsid w:val="003D6C00"/>
    <w:rsid w:val="003E399C"/>
    <w:rsid w:val="003E6746"/>
    <w:rsid w:val="003E7CCC"/>
    <w:rsid w:val="003F3532"/>
    <w:rsid w:val="003F3E5B"/>
    <w:rsid w:val="004063D1"/>
    <w:rsid w:val="00410750"/>
    <w:rsid w:val="0041297E"/>
    <w:rsid w:val="004153C4"/>
    <w:rsid w:val="00416452"/>
    <w:rsid w:val="0043740B"/>
    <w:rsid w:val="00437617"/>
    <w:rsid w:val="00442810"/>
    <w:rsid w:val="00445205"/>
    <w:rsid w:val="004509D7"/>
    <w:rsid w:val="00452604"/>
    <w:rsid w:val="00455271"/>
    <w:rsid w:val="00457118"/>
    <w:rsid w:val="00463D70"/>
    <w:rsid w:val="004705A1"/>
    <w:rsid w:val="00477DEF"/>
    <w:rsid w:val="00480A45"/>
    <w:rsid w:val="00482FA6"/>
    <w:rsid w:val="00487A9B"/>
    <w:rsid w:val="00495D7D"/>
    <w:rsid w:val="004A1A86"/>
    <w:rsid w:val="004B0C36"/>
    <w:rsid w:val="004B2486"/>
    <w:rsid w:val="004B2803"/>
    <w:rsid w:val="004B40E5"/>
    <w:rsid w:val="004B5148"/>
    <w:rsid w:val="004C2458"/>
    <w:rsid w:val="004C34DB"/>
    <w:rsid w:val="004C6DA6"/>
    <w:rsid w:val="004D7D9D"/>
    <w:rsid w:val="004F06D8"/>
    <w:rsid w:val="004F3166"/>
    <w:rsid w:val="00503CAA"/>
    <w:rsid w:val="00516FFE"/>
    <w:rsid w:val="00521C42"/>
    <w:rsid w:val="00521DE3"/>
    <w:rsid w:val="00521FCB"/>
    <w:rsid w:val="00524F92"/>
    <w:rsid w:val="00531E89"/>
    <w:rsid w:val="00552C5E"/>
    <w:rsid w:val="00556A9D"/>
    <w:rsid w:val="00563F61"/>
    <w:rsid w:val="005722CB"/>
    <w:rsid w:val="005724AE"/>
    <w:rsid w:val="005761AE"/>
    <w:rsid w:val="0057711E"/>
    <w:rsid w:val="0058378C"/>
    <w:rsid w:val="0058431E"/>
    <w:rsid w:val="0059460C"/>
    <w:rsid w:val="00595536"/>
    <w:rsid w:val="005A5194"/>
    <w:rsid w:val="005B0C22"/>
    <w:rsid w:val="005B3D4E"/>
    <w:rsid w:val="005B401D"/>
    <w:rsid w:val="005B4ACA"/>
    <w:rsid w:val="005B4B39"/>
    <w:rsid w:val="005D3AE9"/>
    <w:rsid w:val="005D64CE"/>
    <w:rsid w:val="005E7D69"/>
    <w:rsid w:val="005F39B4"/>
    <w:rsid w:val="005F4FA9"/>
    <w:rsid w:val="0060359B"/>
    <w:rsid w:val="0060423D"/>
    <w:rsid w:val="00610370"/>
    <w:rsid w:val="006138B8"/>
    <w:rsid w:val="00636EEA"/>
    <w:rsid w:val="00644D1B"/>
    <w:rsid w:val="006571F6"/>
    <w:rsid w:val="00660DF7"/>
    <w:rsid w:val="00672F04"/>
    <w:rsid w:val="0067751A"/>
    <w:rsid w:val="00680263"/>
    <w:rsid w:val="006814C5"/>
    <w:rsid w:val="00686ACB"/>
    <w:rsid w:val="006962FB"/>
    <w:rsid w:val="00697EC4"/>
    <w:rsid w:val="006A3493"/>
    <w:rsid w:val="006B2E99"/>
    <w:rsid w:val="006C1FAB"/>
    <w:rsid w:val="006C7216"/>
    <w:rsid w:val="006E2060"/>
    <w:rsid w:val="006E23A5"/>
    <w:rsid w:val="006E5135"/>
    <w:rsid w:val="006E6E6C"/>
    <w:rsid w:val="00710D66"/>
    <w:rsid w:val="00710F39"/>
    <w:rsid w:val="00717483"/>
    <w:rsid w:val="00723F9D"/>
    <w:rsid w:val="00724B7F"/>
    <w:rsid w:val="00731E3A"/>
    <w:rsid w:val="007332C0"/>
    <w:rsid w:val="00733BED"/>
    <w:rsid w:val="007349B2"/>
    <w:rsid w:val="0074470A"/>
    <w:rsid w:val="007533A2"/>
    <w:rsid w:val="0075772B"/>
    <w:rsid w:val="00757992"/>
    <w:rsid w:val="007602F8"/>
    <w:rsid w:val="007615BA"/>
    <w:rsid w:val="007636BB"/>
    <w:rsid w:val="00764A48"/>
    <w:rsid w:val="00775266"/>
    <w:rsid w:val="00775932"/>
    <w:rsid w:val="00790B35"/>
    <w:rsid w:val="00792E5C"/>
    <w:rsid w:val="00793E11"/>
    <w:rsid w:val="0079585A"/>
    <w:rsid w:val="007A3644"/>
    <w:rsid w:val="007B04B5"/>
    <w:rsid w:val="007C2F47"/>
    <w:rsid w:val="007E3789"/>
    <w:rsid w:val="007E720B"/>
    <w:rsid w:val="007F002F"/>
    <w:rsid w:val="007F0F08"/>
    <w:rsid w:val="007F2C35"/>
    <w:rsid w:val="007F3B1A"/>
    <w:rsid w:val="007F4A18"/>
    <w:rsid w:val="007F6CC3"/>
    <w:rsid w:val="008024C5"/>
    <w:rsid w:val="0081416C"/>
    <w:rsid w:val="00814575"/>
    <w:rsid w:val="00822BF8"/>
    <w:rsid w:val="008278E4"/>
    <w:rsid w:val="00827F21"/>
    <w:rsid w:val="008342FF"/>
    <w:rsid w:val="00835563"/>
    <w:rsid w:val="008439B6"/>
    <w:rsid w:val="008508D8"/>
    <w:rsid w:val="00850EDC"/>
    <w:rsid w:val="0085310A"/>
    <w:rsid w:val="008555A7"/>
    <w:rsid w:val="0085621F"/>
    <w:rsid w:val="00861F85"/>
    <w:rsid w:val="00877C86"/>
    <w:rsid w:val="0088343C"/>
    <w:rsid w:val="00890413"/>
    <w:rsid w:val="008904B9"/>
    <w:rsid w:val="00897AFA"/>
    <w:rsid w:val="008A2B9C"/>
    <w:rsid w:val="008A6397"/>
    <w:rsid w:val="008A6B95"/>
    <w:rsid w:val="008A79E7"/>
    <w:rsid w:val="008D2787"/>
    <w:rsid w:val="008D56DC"/>
    <w:rsid w:val="008E1976"/>
    <w:rsid w:val="008F203C"/>
    <w:rsid w:val="009044C5"/>
    <w:rsid w:val="00904852"/>
    <w:rsid w:val="009054D6"/>
    <w:rsid w:val="0091012A"/>
    <w:rsid w:val="009137E4"/>
    <w:rsid w:val="0091428D"/>
    <w:rsid w:val="00916FF9"/>
    <w:rsid w:val="009171D4"/>
    <w:rsid w:val="00917AB9"/>
    <w:rsid w:val="00925792"/>
    <w:rsid w:val="009362F8"/>
    <w:rsid w:val="00941C17"/>
    <w:rsid w:val="00963242"/>
    <w:rsid w:val="00967ED1"/>
    <w:rsid w:val="00974B60"/>
    <w:rsid w:val="009751AB"/>
    <w:rsid w:val="00980206"/>
    <w:rsid w:val="0098754B"/>
    <w:rsid w:val="0099302E"/>
    <w:rsid w:val="009A7C82"/>
    <w:rsid w:val="009B40F2"/>
    <w:rsid w:val="009B7BD3"/>
    <w:rsid w:val="009C0754"/>
    <w:rsid w:val="009C0C5E"/>
    <w:rsid w:val="009C2C03"/>
    <w:rsid w:val="009E01E0"/>
    <w:rsid w:val="009E1183"/>
    <w:rsid w:val="009E2633"/>
    <w:rsid w:val="009E318A"/>
    <w:rsid w:val="009E7C5D"/>
    <w:rsid w:val="009F1ED3"/>
    <w:rsid w:val="00A01A71"/>
    <w:rsid w:val="00A06DE4"/>
    <w:rsid w:val="00A122B8"/>
    <w:rsid w:val="00A1516F"/>
    <w:rsid w:val="00A22E00"/>
    <w:rsid w:val="00A27715"/>
    <w:rsid w:val="00A44667"/>
    <w:rsid w:val="00A50535"/>
    <w:rsid w:val="00A5074B"/>
    <w:rsid w:val="00A50A6E"/>
    <w:rsid w:val="00A5303D"/>
    <w:rsid w:val="00A53FF2"/>
    <w:rsid w:val="00A5483D"/>
    <w:rsid w:val="00A55E42"/>
    <w:rsid w:val="00A6685C"/>
    <w:rsid w:val="00A66BDF"/>
    <w:rsid w:val="00A67C25"/>
    <w:rsid w:val="00A67DC4"/>
    <w:rsid w:val="00A714B9"/>
    <w:rsid w:val="00A7424E"/>
    <w:rsid w:val="00A84227"/>
    <w:rsid w:val="00A85171"/>
    <w:rsid w:val="00A87291"/>
    <w:rsid w:val="00A9057B"/>
    <w:rsid w:val="00A92853"/>
    <w:rsid w:val="00A92888"/>
    <w:rsid w:val="00A97B5A"/>
    <w:rsid w:val="00AA4607"/>
    <w:rsid w:val="00AA573C"/>
    <w:rsid w:val="00AA6A55"/>
    <w:rsid w:val="00AB4E1C"/>
    <w:rsid w:val="00AC7765"/>
    <w:rsid w:val="00AD2A9E"/>
    <w:rsid w:val="00AD4214"/>
    <w:rsid w:val="00AD4E51"/>
    <w:rsid w:val="00AD5623"/>
    <w:rsid w:val="00AD5F3B"/>
    <w:rsid w:val="00AD6219"/>
    <w:rsid w:val="00AD7AAD"/>
    <w:rsid w:val="00AD7B0F"/>
    <w:rsid w:val="00AE44FF"/>
    <w:rsid w:val="00AF2F44"/>
    <w:rsid w:val="00AF4D00"/>
    <w:rsid w:val="00B025FD"/>
    <w:rsid w:val="00B04E32"/>
    <w:rsid w:val="00B16EE1"/>
    <w:rsid w:val="00B2135A"/>
    <w:rsid w:val="00B234DF"/>
    <w:rsid w:val="00B40A2E"/>
    <w:rsid w:val="00B5061E"/>
    <w:rsid w:val="00B51DF5"/>
    <w:rsid w:val="00B563AE"/>
    <w:rsid w:val="00B5705A"/>
    <w:rsid w:val="00B57FA6"/>
    <w:rsid w:val="00B67213"/>
    <w:rsid w:val="00B778C1"/>
    <w:rsid w:val="00BA4D97"/>
    <w:rsid w:val="00BA55ED"/>
    <w:rsid w:val="00BB16F8"/>
    <w:rsid w:val="00BB3F70"/>
    <w:rsid w:val="00BB536A"/>
    <w:rsid w:val="00BB6B3E"/>
    <w:rsid w:val="00BD33CD"/>
    <w:rsid w:val="00BD5E59"/>
    <w:rsid w:val="00C14306"/>
    <w:rsid w:val="00C152FA"/>
    <w:rsid w:val="00C22733"/>
    <w:rsid w:val="00C32569"/>
    <w:rsid w:val="00C41493"/>
    <w:rsid w:val="00C43880"/>
    <w:rsid w:val="00C515E2"/>
    <w:rsid w:val="00C75F62"/>
    <w:rsid w:val="00C7762A"/>
    <w:rsid w:val="00C829DD"/>
    <w:rsid w:val="00C85C92"/>
    <w:rsid w:val="00C90059"/>
    <w:rsid w:val="00C92D56"/>
    <w:rsid w:val="00CB48F1"/>
    <w:rsid w:val="00CC77B3"/>
    <w:rsid w:val="00CD1BB1"/>
    <w:rsid w:val="00CD518A"/>
    <w:rsid w:val="00CF0413"/>
    <w:rsid w:val="00CF44D0"/>
    <w:rsid w:val="00D01F0D"/>
    <w:rsid w:val="00D0374F"/>
    <w:rsid w:val="00D12505"/>
    <w:rsid w:val="00D149A9"/>
    <w:rsid w:val="00D15EA0"/>
    <w:rsid w:val="00D26233"/>
    <w:rsid w:val="00D27116"/>
    <w:rsid w:val="00D45F51"/>
    <w:rsid w:val="00D47F38"/>
    <w:rsid w:val="00D52FD8"/>
    <w:rsid w:val="00D5555C"/>
    <w:rsid w:val="00D616D7"/>
    <w:rsid w:val="00D66CC1"/>
    <w:rsid w:val="00D7293F"/>
    <w:rsid w:val="00D90787"/>
    <w:rsid w:val="00D933CB"/>
    <w:rsid w:val="00D94AA9"/>
    <w:rsid w:val="00D94B15"/>
    <w:rsid w:val="00D96E5A"/>
    <w:rsid w:val="00DA4D6C"/>
    <w:rsid w:val="00DA7524"/>
    <w:rsid w:val="00DB032B"/>
    <w:rsid w:val="00DB70C2"/>
    <w:rsid w:val="00DC4A35"/>
    <w:rsid w:val="00DC513C"/>
    <w:rsid w:val="00DC5C4D"/>
    <w:rsid w:val="00DD0C41"/>
    <w:rsid w:val="00DD2911"/>
    <w:rsid w:val="00DD6CCF"/>
    <w:rsid w:val="00DE0729"/>
    <w:rsid w:val="00DE1549"/>
    <w:rsid w:val="00DE3A1B"/>
    <w:rsid w:val="00DE79CB"/>
    <w:rsid w:val="00E0200C"/>
    <w:rsid w:val="00E043AC"/>
    <w:rsid w:val="00E04746"/>
    <w:rsid w:val="00E3080C"/>
    <w:rsid w:val="00E31AB6"/>
    <w:rsid w:val="00E40492"/>
    <w:rsid w:val="00E414AF"/>
    <w:rsid w:val="00E415C7"/>
    <w:rsid w:val="00E479FC"/>
    <w:rsid w:val="00E5437F"/>
    <w:rsid w:val="00E61BFC"/>
    <w:rsid w:val="00E663EE"/>
    <w:rsid w:val="00E80142"/>
    <w:rsid w:val="00E820CC"/>
    <w:rsid w:val="00E8552E"/>
    <w:rsid w:val="00E865F2"/>
    <w:rsid w:val="00E92BD6"/>
    <w:rsid w:val="00E96802"/>
    <w:rsid w:val="00EA009F"/>
    <w:rsid w:val="00EA00D0"/>
    <w:rsid w:val="00EA17BE"/>
    <w:rsid w:val="00EA2EE3"/>
    <w:rsid w:val="00EA4948"/>
    <w:rsid w:val="00EB04E8"/>
    <w:rsid w:val="00EB3A28"/>
    <w:rsid w:val="00EC355B"/>
    <w:rsid w:val="00ED4480"/>
    <w:rsid w:val="00ED5EF8"/>
    <w:rsid w:val="00EE2767"/>
    <w:rsid w:val="00EE6B8F"/>
    <w:rsid w:val="00EF1AC2"/>
    <w:rsid w:val="00EF2BA4"/>
    <w:rsid w:val="00F02A6A"/>
    <w:rsid w:val="00F03C80"/>
    <w:rsid w:val="00F04A75"/>
    <w:rsid w:val="00F05002"/>
    <w:rsid w:val="00F05148"/>
    <w:rsid w:val="00F07453"/>
    <w:rsid w:val="00F07F37"/>
    <w:rsid w:val="00F14368"/>
    <w:rsid w:val="00F20537"/>
    <w:rsid w:val="00F244C7"/>
    <w:rsid w:val="00F27A9D"/>
    <w:rsid w:val="00F45AAD"/>
    <w:rsid w:val="00F6429C"/>
    <w:rsid w:val="00F64C83"/>
    <w:rsid w:val="00F64E2C"/>
    <w:rsid w:val="00F66AD5"/>
    <w:rsid w:val="00F83D92"/>
    <w:rsid w:val="00F861C1"/>
    <w:rsid w:val="00F871C2"/>
    <w:rsid w:val="00F87D11"/>
    <w:rsid w:val="00F940A7"/>
    <w:rsid w:val="00F96150"/>
    <w:rsid w:val="00FA0677"/>
    <w:rsid w:val="00FA5AA3"/>
    <w:rsid w:val="00FB0135"/>
    <w:rsid w:val="00FB4DC5"/>
    <w:rsid w:val="00FC4BDA"/>
    <w:rsid w:val="00FD24D1"/>
    <w:rsid w:val="00FD5694"/>
    <w:rsid w:val="00FE3DCF"/>
    <w:rsid w:val="00FE6C9E"/>
    <w:rsid w:val="00FF3424"/>
    <w:rsid w:val="00FF37F3"/>
    <w:rsid w:val="029A68E3"/>
    <w:rsid w:val="03762CC4"/>
    <w:rsid w:val="03CB1400"/>
    <w:rsid w:val="06953AD7"/>
    <w:rsid w:val="07CDFA21"/>
    <w:rsid w:val="0B1E74B9"/>
    <w:rsid w:val="0E602F4A"/>
    <w:rsid w:val="0EDF3A11"/>
    <w:rsid w:val="102A84C6"/>
    <w:rsid w:val="1071B754"/>
    <w:rsid w:val="11524B9E"/>
    <w:rsid w:val="1839B9EC"/>
    <w:rsid w:val="1A1F2D88"/>
    <w:rsid w:val="1C438E2C"/>
    <w:rsid w:val="22881623"/>
    <w:rsid w:val="233741E7"/>
    <w:rsid w:val="24CDF3ED"/>
    <w:rsid w:val="27397A46"/>
    <w:rsid w:val="2C64A229"/>
    <w:rsid w:val="2C64CB2F"/>
    <w:rsid w:val="2D437813"/>
    <w:rsid w:val="2E8EDB36"/>
    <w:rsid w:val="2F57EEC4"/>
    <w:rsid w:val="32BDA5F2"/>
    <w:rsid w:val="362A9433"/>
    <w:rsid w:val="37E13597"/>
    <w:rsid w:val="385B95FA"/>
    <w:rsid w:val="3A0108C2"/>
    <w:rsid w:val="3BFE78BA"/>
    <w:rsid w:val="3DDA0A2D"/>
    <w:rsid w:val="3F3173A9"/>
    <w:rsid w:val="4014135B"/>
    <w:rsid w:val="421A605E"/>
    <w:rsid w:val="421C6CCD"/>
    <w:rsid w:val="43B65DE2"/>
    <w:rsid w:val="46DCB87B"/>
    <w:rsid w:val="47153859"/>
    <w:rsid w:val="4A683372"/>
    <w:rsid w:val="4CC2C41F"/>
    <w:rsid w:val="4E289A33"/>
    <w:rsid w:val="4EAC1B8D"/>
    <w:rsid w:val="4F98DD0B"/>
    <w:rsid w:val="5519F3C4"/>
    <w:rsid w:val="556376B6"/>
    <w:rsid w:val="56EC64EF"/>
    <w:rsid w:val="58B04AFF"/>
    <w:rsid w:val="59971C67"/>
    <w:rsid w:val="5CA97583"/>
    <w:rsid w:val="6331DAEE"/>
    <w:rsid w:val="674F4C0D"/>
    <w:rsid w:val="6814DF4B"/>
    <w:rsid w:val="6965BAEB"/>
    <w:rsid w:val="69757434"/>
    <w:rsid w:val="69C3BE88"/>
    <w:rsid w:val="69E1C3ED"/>
    <w:rsid w:val="6A78A15A"/>
    <w:rsid w:val="6C1120EF"/>
    <w:rsid w:val="6DFBE3AD"/>
    <w:rsid w:val="6DFFA8D4"/>
    <w:rsid w:val="6F77540D"/>
    <w:rsid w:val="71D3833A"/>
    <w:rsid w:val="73645021"/>
    <w:rsid w:val="752D6DAE"/>
    <w:rsid w:val="79C62BD4"/>
    <w:rsid w:val="7B265454"/>
    <w:rsid w:val="7B3637E0"/>
    <w:rsid w:val="7C065E6C"/>
    <w:rsid w:val="7C9C7C29"/>
    <w:rsid w:val="7D0C55D2"/>
    <w:rsid w:val="7D5FF5BE"/>
    <w:rsid w:val="7EF924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5daa"/>
    </o:shapedefaults>
    <o:shapelayout v:ext="edit">
      <o:idmap v:ext="edit" data="2"/>
    </o:shapelayout>
  </w:shapeDefaults>
  <w:doNotEmbedSmartTags/>
  <w:decimalSymbol w:val="."/>
  <w:listSeparator w:val=","/>
  <w14:docId w14:val="7CADD890"/>
  <w14:defaultImageDpi w14:val="300"/>
  <w15:chartTrackingRefBased/>
  <w15:docId w15:val="{085444E2-26DB-4489-91DD-A5C99F74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Han Sans TC" w:eastAsia="PMingLiU" w:hAnsi="Source Han Sans TC" w:cs="Source Han Sans T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F70"/>
    <w:rPr>
      <w:rFonts w:eastAsia="Source Han Sans TC"/>
      <w:sz w:val="24"/>
      <w:szCs w:val="24"/>
    </w:rPr>
  </w:style>
  <w:style w:type="paragraph" w:styleId="Heading1">
    <w:name w:val="heading 1"/>
    <w:basedOn w:val="Normal"/>
    <w:next w:val="Normal"/>
    <w:qFormat/>
    <w:rsid w:val="00FC4BDA"/>
    <w:pPr>
      <w:keepNext/>
      <w:spacing w:before="240" w:after="60"/>
      <w:outlineLvl w:val="0"/>
    </w:pPr>
    <w:rPr>
      <w:rFonts w:ascii="Source Han Serif TC" w:eastAsia="Source Han Serif TC" w:hAnsi="Source Han Serif TC"/>
      <w:b/>
      <w:bCs/>
      <w:caps/>
      <w:color w:val="005DAA"/>
      <w:kern w:val="32"/>
      <w:sz w:val="44"/>
      <w:szCs w:val="44"/>
    </w:rPr>
  </w:style>
  <w:style w:type="paragraph" w:styleId="Heading2">
    <w:name w:val="heading 2"/>
    <w:basedOn w:val="Normal"/>
    <w:next w:val="Normal"/>
    <w:qFormat/>
    <w:rsid w:val="00100319"/>
    <w:pPr>
      <w:outlineLvl w:val="1"/>
    </w:pPr>
    <w:rPr>
      <w:rFonts w:ascii="Source Han Serif TC" w:eastAsia="Source Han Serif TC" w:hAnsi="Source Han Serif TC"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41297E"/>
    <w:pPr>
      <w:spacing w:before="240" w:after="120"/>
      <w:outlineLvl w:val="2"/>
    </w:pPr>
    <w:rPr>
      <w:b/>
      <w:smallCaps/>
      <w:sz w:val="24"/>
      <w:u w:val="single"/>
    </w:rPr>
  </w:style>
  <w:style w:type="paragraph" w:styleId="Heading4">
    <w:name w:val="heading 4"/>
    <w:basedOn w:val="Heading3"/>
    <w:next w:val="Normal"/>
    <w:link w:val="Heading4Char"/>
    <w:autoRedefine/>
    <w:qFormat/>
    <w:rsid w:val="007F3B1A"/>
    <w:pPr>
      <w:keepNext/>
      <w:spacing w:before="120" w:after="60"/>
      <w:outlineLvl w:val="3"/>
    </w:pPr>
    <w:rPr>
      <w:smallCaps w:val="0"/>
      <w:sz w:val="20"/>
      <w:u w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6E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DE6891"/>
  </w:style>
  <w:style w:type="paragraph" w:customStyle="1" w:styleId="LanguageCode">
    <w:name w:val="Language Code"/>
    <w:basedOn w:val="Normal"/>
    <w:rsid w:val="00F244CE"/>
    <w:pPr>
      <w:jc w:val="right"/>
    </w:pPr>
    <w:rPr>
      <w:rFonts w:ascii="Source Han Serif TC" w:eastAsia="Source Han Serif TC" w:hAnsi="Source Han Serif TC"/>
      <w:sz w:val="14"/>
    </w:rPr>
  </w:style>
  <w:style w:type="paragraph" w:customStyle="1" w:styleId="BodyParagraph">
    <w:name w:val="Body Paragraph"/>
    <w:basedOn w:val="Normal"/>
    <w:autoRedefine/>
    <w:qFormat/>
    <w:rsid w:val="0011143C"/>
    <w:pPr>
      <w:widowControl w:val="0"/>
      <w:suppressAutoHyphens/>
      <w:autoSpaceDE w:val="0"/>
      <w:autoSpaceDN w:val="0"/>
      <w:adjustRightInd w:val="0"/>
      <w:spacing w:before="120" w:line="300" w:lineRule="atLeast"/>
      <w:textAlignment w:val="center"/>
    </w:pPr>
    <w:rPr>
      <w:rFonts w:ascii="SimSun" w:eastAsia="SimSun" w:hAnsi="SimSun"/>
      <w:color w:val="000000"/>
      <w:sz w:val="20"/>
      <w:szCs w:val="22"/>
    </w:rPr>
  </w:style>
  <w:style w:type="paragraph" w:styleId="Header">
    <w:name w:val="header"/>
    <w:basedOn w:val="Normal"/>
    <w:rsid w:val="00FE65DE"/>
    <w:pPr>
      <w:tabs>
        <w:tab w:val="center" w:pos="4320"/>
        <w:tab w:val="right" w:pos="8640"/>
      </w:tabs>
    </w:pPr>
  </w:style>
  <w:style w:type="paragraph" w:customStyle="1" w:styleId="BulletPoints">
    <w:name w:val="Bullet Points"/>
    <w:basedOn w:val="BodyParagraph"/>
    <w:rsid w:val="00DE6891"/>
    <w:pPr>
      <w:spacing w:before="0"/>
    </w:pPr>
  </w:style>
  <w:style w:type="character" w:styleId="FootnoteReference">
    <w:name w:val="footnote reference"/>
    <w:semiHidden/>
    <w:rsid w:val="00DE6891"/>
    <w:rPr>
      <w:vertAlign w:val="superscript"/>
    </w:rPr>
  </w:style>
  <w:style w:type="paragraph" w:styleId="Footer">
    <w:name w:val="footer"/>
    <w:basedOn w:val="Normal"/>
    <w:semiHidden/>
    <w:rsid w:val="00DE68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E6891"/>
  </w:style>
  <w:style w:type="paragraph" w:customStyle="1" w:styleId="IntroParagraph">
    <w:name w:val="Intro Paragraph"/>
    <w:basedOn w:val="BodyParagraph"/>
    <w:autoRedefine/>
    <w:rsid w:val="00D07D0B"/>
    <w:pPr>
      <w:spacing w:after="360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97E"/>
    <w:rPr>
      <w:rFonts w:ascii="SimSun" w:eastAsia="SimSun" w:hAnsi="SimSun" w:cs="SimSu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297E"/>
    <w:rPr>
      <w:rFonts w:ascii="SimSun" w:eastAsia="SimSun" w:hAnsi="SimSun" w:cs="SimSun"/>
      <w:sz w:val="18"/>
      <w:szCs w:val="18"/>
    </w:rPr>
  </w:style>
  <w:style w:type="paragraph" w:customStyle="1" w:styleId="Subhead2">
    <w:name w:val="Subhead 2"/>
    <w:basedOn w:val="Heading2"/>
    <w:next w:val="BodyParagraph"/>
    <w:qFormat/>
    <w:rsid w:val="00094D7D"/>
    <w:pPr>
      <w:spacing w:before="240" w:after="60"/>
    </w:pPr>
    <w:rPr>
      <w:b/>
      <w:sz w:val="20"/>
    </w:rPr>
  </w:style>
  <w:style w:type="paragraph" w:customStyle="1" w:styleId="Subhead1">
    <w:name w:val="Subhead 1"/>
    <w:rsid w:val="0085621F"/>
    <w:pPr>
      <w:spacing w:before="240" w:after="120"/>
    </w:pPr>
    <w:rPr>
      <w:rFonts w:ascii="Source Han Serif TC" w:eastAsia="Source Han Serif TC" w:hAnsi="Source Han Serif TC"/>
      <w:b/>
      <w:bCs/>
      <w:caps/>
      <w:sz w:val="24"/>
      <w:szCs w:val="24"/>
      <w:u w:val="single"/>
    </w:rPr>
  </w:style>
  <w:style w:type="paragraph" w:customStyle="1" w:styleId="NumberList">
    <w:name w:val="Number List"/>
    <w:basedOn w:val="BodyParagraph"/>
    <w:qFormat/>
    <w:rsid w:val="0022325E"/>
    <w:pPr>
      <w:tabs>
        <w:tab w:val="right" w:pos="180"/>
      </w:tabs>
      <w:ind w:left="360" w:hanging="360"/>
    </w:pPr>
  </w:style>
  <w:style w:type="character" w:styleId="Hyperlink">
    <w:name w:val="Hyperlink"/>
    <w:basedOn w:val="DefaultParagraphFont"/>
    <w:uiPriority w:val="99"/>
    <w:unhideWhenUsed/>
    <w:rsid w:val="0011143C"/>
    <w:rPr>
      <w:rFonts w:ascii="SimSun" w:eastAsia="SimSun" w:hAnsi="SimSun"/>
      <w:color w:val="0563C1" w:themeColor="hyperlink"/>
      <w:sz w:val="20"/>
      <w:u w:val="single"/>
    </w:rPr>
  </w:style>
  <w:style w:type="table" w:styleId="TableGrid">
    <w:name w:val="Table Grid"/>
    <w:basedOn w:val="TableNormal"/>
    <w:uiPriority w:val="59"/>
    <w:rsid w:val="00250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250DE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C4D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0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2BD6"/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2BD6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4CC"/>
    <w:rPr>
      <w:rFonts w:ascii="Source Han Sans TC" w:eastAsia="Source Han Sans TC" w:hAnsi="Source Han Sans TC"/>
      <w:b/>
      <w:bCs/>
    </w:rPr>
  </w:style>
  <w:style w:type="paragraph" w:styleId="Revision">
    <w:name w:val="Revision"/>
    <w:hidden/>
    <w:uiPriority w:val="71"/>
    <w:semiHidden/>
    <w:rsid w:val="002A5C35"/>
    <w:rPr>
      <w:rFonts w:eastAsia="Source Han Sans TC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6EE1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F3B1A"/>
    <w:rPr>
      <w:rFonts w:ascii="Source Han Serif TC" w:eastAsia="Source Han Serif TC" w:hAnsi="Source Han Serif TC"/>
      <w:b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82F6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082F68"/>
    <w:rPr>
      <w:rFonts w:ascii="Source Han Serif TC" w:eastAsia="Source Han Serif TC" w:hAnsi="Source Han Serif TC"/>
      <w:b/>
      <w:smallCaps/>
      <w:sz w:val="24"/>
      <w:szCs w:val="28"/>
      <w:u w:val="single"/>
    </w:rPr>
  </w:style>
  <w:style w:type="character" w:styleId="Mention">
    <w:name w:val="Mention"/>
    <w:basedOn w:val="DefaultParagraphFont"/>
    <w:uiPriority w:val="99"/>
    <w:unhideWhenUsed/>
    <w:rsid w:val="00A55E4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otary.qualtrics.com/jfe/form/SV_1Y8CCWSJnWlzWD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rotary.org/en/document/community-assessment-tools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leodk\Downloads\RI_Document%20(1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84623-BEFE-4774-AF89-C7CC8332C841}"/>
      </w:docPartPr>
      <w:docPartBody>
        <w:p w:rsidR="003D15D1" w:rsidRDefault="003D15D1">
          <w:r w:rsidRPr="006576B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TC">
    <w:altName w:val="Cambria"/>
    <w:panose1 w:val="00000000000000000000"/>
    <w:charset w:val="00"/>
    <w:family w:val="roman"/>
    <w:notTrueType/>
    <w:pitch w:val="default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ource Han Serif TC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D1"/>
    <w:rsid w:val="003C240E"/>
    <w:rsid w:val="003D15D1"/>
    <w:rsid w:val="00487A9B"/>
    <w:rsid w:val="0059460C"/>
    <w:rsid w:val="007A3219"/>
    <w:rsid w:val="00890413"/>
    <w:rsid w:val="0091012A"/>
    <w:rsid w:val="00B5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3D15D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SimSun" panose="020F0302020204030204"/>
        <a:ea typeface="SimSun"/>
        <a:cs typeface="SimSun"/>
        <a:font script="Jpan" typeface="SimSun"/>
        <a:font script="Hang" typeface="SimSun"/>
        <a:font script="Hans" typeface="SimSun"/>
        <a:font script="Hant" typeface="SimSun"/>
        <a:font script="Arab" typeface="Source Han Sans TC"/>
        <a:font script="Hebr" typeface="Source Han Sans TC"/>
        <a:font script="Thai" typeface="SimSun"/>
        <a:font script="Ethi" typeface="SimSun"/>
        <a:font script="Beng" typeface="SimSun"/>
        <a:font script="Gujr" typeface="SimSun"/>
        <a:font script="Khmr" typeface="SimSun"/>
        <a:font script="Knda" typeface="SimSun"/>
        <a:font script="Guru" typeface="SimSun"/>
        <a:font script="Cans" typeface="SimSun"/>
        <a:font script="Cher" typeface="SimSun"/>
        <a:font script="Yiii" typeface="SimSun"/>
        <a:font script="Tibt" typeface="SimSun"/>
        <a:font script="Thaa" typeface="SimSun"/>
        <a:font script="Deva" typeface="SimSun"/>
        <a:font script="Telu" typeface="SimSun"/>
        <a:font script="Taml" typeface="SimSun"/>
        <a:font script="Syrc" typeface="SimSun"/>
        <a:font script="Orya" typeface="SimSun"/>
        <a:font script="Mlym" typeface="SimSun"/>
        <a:font script="Laoo" typeface="SimSun"/>
        <a:font script="Sinh" typeface="SimSun"/>
        <a:font script="Mong" typeface="SimSun"/>
        <a:font script="Viet" typeface="Source Han Sans TC"/>
        <a:font script="Uigh" typeface="SimSun"/>
        <a:font script="Geor" typeface="SimSun"/>
      </a:majorFont>
      <a:minorFont>
        <a:latin typeface="Source Han Serif TC" panose="020F0502020204030204"/>
        <a:ea typeface="SimSun"/>
        <a:cs typeface="SimSun"/>
        <a:font script="Jpan" typeface="SimSun"/>
        <a:font script="Hang" typeface="SimSun"/>
        <a:font script="Hans" typeface="SimSun"/>
        <a:font script="Hant" typeface="SimSun"/>
        <a:font script="Arab" typeface="Source Han Serif TC"/>
        <a:font script="Hebr" typeface="Source Han Serif TC"/>
        <a:font script="Thai" typeface="SimSun"/>
        <a:font script="Ethi" typeface="SimSun"/>
        <a:font script="Beng" typeface="SimSun"/>
        <a:font script="Gujr" typeface="SimSun"/>
        <a:font script="Khmr" typeface="SimSun"/>
        <a:font script="Knda" typeface="SimSun"/>
        <a:font script="Guru" typeface="SimSun"/>
        <a:font script="Cans" typeface="SimSun"/>
        <a:font script="Cher" typeface="SimSun"/>
        <a:font script="Yiii" typeface="SimSun"/>
        <a:font script="Tibt" typeface="SimSun"/>
        <a:font script="Thaa" typeface="SimSun"/>
        <a:font script="Deva" typeface="SimSun"/>
        <a:font script="Telu" typeface="SimSun"/>
        <a:font script="Taml" typeface="SimSun"/>
        <a:font script="Syrc" typeface="SimSun"/>
        <a:font script="Orya" typeface="SimSun"/>
        <a:font script="Mlym" typeface="SimSun"/>
        <a:font script="Laoo" typeface="SimSun"/>
        <a:font script="Sinh" typeface="SimSun"/>
        <a:font script="Mong" typeface="SimSun"/>
        <a:font script="Viet" typeface="Source Han Serif TC"/>
        <a:font script="Uigh" typeface="SimSun"/>
        <a:font script="Geor"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E5461C3AE349BB3D98A940207233" ma:contentTypeVersion="14" ma:contentTypeDescription="Create a new document." ma:contentTypeScope="" ma:versionID="904fefb738a185548c415d7a7a345d20">
  <xs:schema xmlns:xsd="http://www.w3.org/2001/XMLSchema" xmlns:xs="http://www.w3.org/2001/XMLSchema" xmlns:p="http://schemas.microsoft.com/office/2006/metadata/properties" xmlns:ns3="781a6be4-de29-4515-a5ba-3286f343e0a9" xmlns:ns4="556be58e-4878-4538-9bdb-238f44a58b61" targetNamespace="http://schemas.microsoft.com/office/2006/metadata/properties" ma:root="true" ma:fieldsID="7b6a9edddd3d2383adb5aefc3d777ece" ns3:_="" ns4:_="">
    <xs:import namespace="781a6be4-de29-4515-a5ba-3286f343e0a9"/>
    <xs:import namespace="556be58e-4878-4538-9bdb-238f44a58b61"/>
    <xs:element name="properties">
      <xs:complexType>
        <xs:sequence>
          <xs:element name="documentManagement">
            <xs:complexType>
              <xs:all>
                <xs:element ref="ns3:SharedWithUsers" minOccurs="0"/>
                <xs:element ref="ns3:SharedWithDetails" minOccurs="0"/>
                <xs:element ref="ns3:SharingHintHash" minOccurs="0"/>
                <xs:element ref="ns4:MediaServiceMetadata" minOccurs="0"/>
                <xs:element ref="ns4:MediaServiceFastMetadata" minOccurs="0"/>
                <xs:element ref="ns4:MediaServiceDateTaken" minOccurs="0"/>
                <xs:element ref="ns4:MediaServiceAutoTags" minOccurs="0"/>
                <xs:element ref="ns4:MediaServiceLocation" minOccurs="0"/>
                <xs:element ref="ns4:MediaServiceOCR" minOccurs="0"/>
                <xs:element ref="ns4:MediaServiceEventHashCode" minOccurs="0"/>
                <xs:element ref="ns4:MediaServiceGenerationTime" minOccurs="0"/>
                <xs:element ref="ns4:MediaServiceAutoKeyPoints" minOccurs="0"/>
                <xs:element ref="ns4:MediaServiceKeyPoints" minOccurs="0"/>
                <xs:element ref="ns4:MediaLengthInSeconds" minOccurs="0"/>
              </xs:all>
            </xs:complexType>
          </xs:element>
        </xs:sequence>
      </xs:complexType>
    </xs:element>
  </xs:schema>
  <xs:schema xmlns:xsd="http://www.w3.org/2001/XMLSchema" xmlns:xs="http://www.w3.org/2001/XMLSchema" xmlns:dms="http://schemas.microsoft.com/office/2006/documentManagement/types" xmlns:pc="http://schemas.microsoft.com/office/infopath/2007/PartnerControls" targetNamespace="781a6be4-de29-4515-a5ba-3286f343e0a9" elementFormDefault="qualified">
    <xs:import namespace="http://schemas.microsoft.com/office/2006/documentManagement/types"/>
    <xs:import namespace="http://schemas.microsoft.com/office/infopath/2007/PartnerControls"/>
    <xs:element name="SharedWithUsers" ma:index="8" nillable="true" ma:displayName="Shared With" ma:description="" ma:internalName="SharedWithUsers" ma:readOnly="true">
      <xs:complexType>
        <xs:complexContent>
          <xs:extension base="dms:UserMulti">
            <xs:sequence>
              <xs:element name="UserInfo" minOccurs="0" maxOccurs="unbounded">
                <xs:complexType>
                  <xs:sequence>
                    <xs:element name="DisplayName" type="xsd:string" minOccurs="0"/>
                    <xs:element name="AccountId" type="dms:UserId" minOccurs="0" nillable="true"/>
                    <xs:element name="AccountType" type="xsd:string" minOccurs="0"/>
                  </xs:sequence>
                </xs:complexType>
              </xs:element>
            </xs:sequence>
          </xs:extension>
        </xs:complexContent>
      </xs:complexType>
    </xs:element>
    <xs:element name="SharedWithDetails" ma:index="9" nillable="true" ma:displayName="Shared With Details" ma:description="" ma:internalName="SharedWithDetails" ma:readOnly="true">
      <xs:simpleType>
        <xs:restriction base="dms:Note">
          <xs:maxLength value="255"/>
        </xs:restriction>
      </xs:simpleType>
    </xs:element>
    <xs:element name="SharingHintHash" ma:index="10" nillable="true" ma:displayName="Sharing Hint Hash" ma:description="" ma:hidden="true" ma:internalName="SharingHintHash" ma:readOnly="true">
      <xs:simpleType>
        <xs:restriction base="dms:Text"/>
      </xs:simpleType>
    </xs:element>
  </xs:schema>
  <xs:schema xmlns:xsd="http://www.w3.org/2001/XMLSchema" xmlns:xs="http://www.w3.org/2001/XMLSchema" xmlns:dms="http://schemas.microsoft.com/office/2006/documentManagement/types" xmlns:pc="http://schemas.microsoft.com/office/infopath/2007/PartnerControls" targetNamespace="556be58e-4878-4538-9bdb-238f44a58b61" elementFormDefault="qualified">
    <xs:import namespace="http://schemas.microsoft.com/office/2006/documentManagement/types"/>
    <xs:import namespace="http://schemas.microsoft.com/office/infopath/2007/PartnerControls"/>
    <xs:element name="MediaServiceMetadata" ma:index="11" nillable="true" ma:displayName="MediaServiceMetadata" ma:description="" ma:hidden="true" ma:internalName="MediaServiceMetadata" ma:readOnly="true">
      <xs:simpleType>
        <xs:restriction base="dms:Note"/>
      </xs:simpleType>
    </xs:element>
    <xs:element name="MediaServiceFastMetadata" ma:index="12" nillable="true" ma:displayName="MediaServiceFastMetadata" ma:description="" ma:hidden="true" ma:internalName="MediaServiceFastMetadata" ma:readOnly="true">
      <xs:simpleType>
        <xs:restriction base="dms:Note"/>
      </xs:simpleType>
    </xs:element>
    <xs:element name="MediaServiceDateTaken" ma:index="13" nillable="true" ma:displayName="MediaServiceDateTaken" ma:description="" ma:hidden="true" ma:internalName="MediaServiceDateTaken" ma:readOnly="true">
      <xs:simpleType>
        <xs:restriction base="dms:Text"/>
      </xs:simpleType>
    </xs:element>
    <xs:element name="MediaServiceAutoTags" ma:index="14" nillable="true" ma:displayName="MediaServiceAutoTags" ma:description="" ma:internalName="MediaServiceAutoTags" ma:readOnly="true">
      <xs:simpleType>
        <xs:restriction base="dms:Text"/>
      </xs:simpleType>
    </xs:element>
    <xs:element name="MediaServiceLocation" ma:index="15" nillable="true" ma:displayName="MediaServiceLocation" ma:description="" ma:internalName="MediaServiceLocation" ma:readOnly="true">
      <xs:simpleType>
        <xs:restriction base="dms:Text"/>
      </xs:simpleType>
    </xs:element>
    <xs:element name="MediaServiceOCR" ma:index="16" nillable="true" ma:displayName="MediaServiceOCR" ma:internalName="MediaServiceOCR" ma:readOnly="true">
      <xs:simpleType>
        <xs:restriction base="dms:Note">
          <xs:maxLength value="255"/>
        </xs:restriction>
      </xs:simpleType>
    </xs:element>
    <xs:element name="MediaServiceEventHashCode" ma:index="17" nillable="true" ma:displayName="MediaServiceEventHashCode" ma:hidden="true" ma:internalName="MediaServiceEventHashCode" ma:readOnly="true">
      <xs:simpleType>
        <xs:restriction base="dms:Text"/>
      </xs:simpleType>
    </xs:element>
    <xs:element name="MediaServiceGenerationTime" ma:index="18" nillable="true" ma:displayName="MediaServiceGenerationTime" ma:hidden="true" ma:internalName="MediaServiceGenerationTime" ma:readOnly="true">
      <xs:simpleType>
        <xs:restriction base="dms:Text"/>
      </xs:simpleType>
    </xs:element>
    <xs:element name="MediaServiceAutoKeyPoints" ma:index="19" nillable="true" ma:displayName="MediaServiceAutoKeyPoints" ma:hidden="true" ma:internalName="MediaServiceAutoKeyPoints" ma:readOnly="true">
      <xs:simpleType>
        <xs:restriction base="dms:Note"/>
      </xs:simpleType>
    </xs:element>
    <xs:element name="MediaServiceKeyPoints" ma:index="20" nillable="true" ma:displayName="KeyPoints" ma:internalName="MediaServiceKeyPoints" ma:readOnly="true">
      <xs:simpleType>
        <xs:restriction base="dms:Note">
          <xs:maxLength value="255"/>
        </xs:restriction>
      </xs:simpleType>
    </xs:element>
    <xs:element name="MediaLengthInSeconds" ma:index="21" nillable="true" ma:displayName="Length (seconds)" ma:internalName="MediaLengthInSeconds" ma:readOnly="true">
      <xs:simpleType>
        <xs:restriction base="dms:Unknown"/>
      </xs:simpleType>
    </xs:element>
  </xs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4F591-0139-49ED-A03D-7AFA8475B03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F41BD8F-1858-4A6E-A9CA-4BC58C01C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a6be4-de29-4515-a5ba-3286f343e0a9"/>
    <ds:schemaRef ds:uri="556be58e-4878-4538-9bdb-238f44a58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C6739-C770-4012-867D-522D456131C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7b4e043-0afd-4afb-8b94-bf96370c8e7f}" enabled="0" method="" siteId="{67b4e043-0afd-4afb-8b94-bf96370c8e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RI_Document (1).dot</Template>
  <TotalTime>4</TotalTime>
  <Pages>8</Pages>
  <Words>662</Words>
  <Characters>3817</Characters>
  <Application>Microsoft Office Word</Application>
  <DocSecurity>0</DocSecurity>
  <Lines>86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McLeod</dc:creator>
  <cp:keywords/>
  <cp:lastModifiedBy>Karen McLeod</cp:lastModifiedBy>
  <cp:revision>4</cp:revision>
  <cp:lastPrinted>2013-12-20T16:37:00Z</cp:lastPrinted>
  <dcterms:created xsi:type="dcterms:W3CDTF">2026-01-14T22:11:00Z</dcterms:created>
  <dcterms:modified xsi:type="dcterms:W3CDTF">2026-04-27T20:25:00Z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0x0101003EFAE5461C3AE349BB3D98A940207233</vt:lpwstr>
  </property>
  <property fmtid="{D5CDD505-2E9C-101B-9397-08002B2CF9AE}" pid="3" name="GrammarlyDocumentId">
    <vt:lpwstr>d5dab102-cb52-400a-9213-fa20ddef5304</vt:lpwstr>
  </property>
</Properties>
</file>